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4"/>
        <w:gridCol w:w="426"/>
        <w:gridCol w:w="4853"/>
      </w:tblGrid>
      <w:tr w:rsidR="0082390F" w:rsidRPr="00C3433A">
        <w:tc>
          <w:tcPr>
            <w:tcW w:w="4644" w:type="dxa"/>
            <w:shd w:val="clear" w:color="auto" w:fill="auto"/>
          </w:tcPr>
          <w:p w:rsidR="0082390F" w:rsidRPr="00C3433A" w:rsidRDefault="0082390F" w:rsidP="0082390F">
            <w:pPr>
              <w:pStyle w:val="berschrift1"/>
              <w:rPr>
                <w:b/>
                <w:color w:val="5B5B5B"/>
              </w:rPr>
            </w:pPr>
            <w:r w:rsidRPr="00C3433A">
              <w:t>Agenda</w:t>
            </w:r>
          </w:p>
        </w:tc>
        <w:tc>
          <w:tcPr>
            <w:tcW w:w="426" w:type="dxa"/>
            <w:shd w:val="clear" w:color="auto" w:fill="auto"/>
          </w:tcPr>
          <w:p w:rsidR="0082390F" w:rsidRPr="00C3433A" w:rsidRDefault="0082390F" w:rsidP="0082390F">
            <w:pPr>
              <w:spacing w:after="0" w:line="240" w:lineRule="auto"/>
              <w:rPr>
                <w:b/>
              </w:rPr>
            </w:pPr>
          </w:p>
        </w:tc>
        <w:tc>
          <w:tcPr>
            <w:tcW w:w="4853" w:type="dxa"/>
            <w:shd w:val="clear" w:color="auto" w:fill="auto"/>
          </w:tcPr>
          <w:p w:rsidR="0082390F" w:rsidRPr="00C3433A" w:rsidRDefault="0082390F" w:rsidP="0082390F">
            <w:pPr>
              <w:pStyle w:val="berschrift1"/>
              <w:rPr>
                <w:b/>
              </w:rPr>
            </w:pPr>
            <w:r w:rsidRPr="00C3433A">
              <w:t>Teilnehmer</w:t>
            </w:r>
          </w:p>
        </w:tc>
      </w:tr>
      <w:tr w:rsidR="0082390F" w:rsidRPr="00C3433A">
        <w:tc>
          <w:tcPr>
            <w:tcW w:w="464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2390F" w:rsidRPr="00642DE2" w:rsidRDefault="00C8587C" w:rsidP="0082390F">
            <w:pPr>
              <w:pStyle w:val="Aufzhlung1"/>
              <w:numPr>
                <w:ilvl w:val="0"/>
                <w:numId w:val="13"/>
              </w:numPr>
              <w:ind w:left="567" w:hanging="4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Projekte</w:t>
            </w:r>
          </w:p>
          <w:p w:rsidR="0082390F" w:rsidRPr="00642DE2" w:rsidRDefault="00C8587C" w:rsidP="0082390F">
            <w:pPr>
              <w:pStyle w:val="Aufzhlung1"/>
              <w:numPr>
                <w:ilvl w:val="0"/>
                <w:numId w:val="13"/>
              </w:numPr>
              <w:ind w:left="567" w:hanging="4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SEO-Ziele</w:t>
            </w:r>
          </w:p>
          <w:p w:rsidR="0082390F" w:rsidRPr="00C3433A" w:rsidRDefault="00C8587C" w:rsidP="005160CC">
            <w:pPr>
              <w:pStyle w:val="Aufzhlung1"/>
              <w:numPr>
                <w:ilvl w:val="0"/>
                <w:numId w:val="13"/>
              </w:numPr>
              <w:ind w:left="567" w:hanging="425"/>
            </w:pPr>
            <w:r>
              <w:rPr>
                <w:sz w:val="20"/>
                <w:szCs w:val="20"/>
              </w:rPr>
              <w:t>Präsentationen intern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2390F" w:rsidRPr="00C3433A" w:rsidRDefault="0082390F" w:rsidP="0082390F">
            <w:pPr>
              <w:pStyle w:val="Deckblatt-Schrift"/>
            </w:pPr>
          </w:p>
        </w:tc>
        <w:tc>
          <w:tcPr>
            <w:tcW w:w="48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2390F" w:rsidRPr="00C3433A" w:rsidRDefault="0082390F" w:rsidP="00347484">
            <w:pPr>
              <w:pStyle w:val="TABText"/>
            </w:pPr>
            <w:proofErr w:type="spellStart"/>
            <w:r w:rsidRPr="00C3433A">
              <w:t>itao</w:t>
            </w:r>
            <w:proofErr w:type="spellEnd"/>
            <w:r w:rsidRPr="00C3433A">
              <w:t xml:space="preserve"> </w:t>
            </w:r>
          </w:p>
          <w:p w:rsidR="00C8587C" w:rsidRDefault="00C8587C" w:rsidP="00642DE2">
            <w:pPr>
              <w:pStyle w:val="Aufzhlung1Tabelle"/>
            </w:pPr>
            <w:r>
              <w:t>Eneko – ERO</w:t>
            </w:r>
          </w:p>
          <w:p w:rsidR="00C8587C" w:rsidRDefault="00C8587C" w:rsidP="00642DE2">
            <w:pPr>
              <w:pStyle w:val="Aufzhlung1Tabelle"/>
            </w:pPr>
            <w:r>
              <w:t>Philipp – PHA</w:t>
            </w:r>
          </w:p>
          <w:p w:rsidR="0082390F" w:rsidRPr="00C3433A" w:rsidRDefault="00C8587C" w:rsidP="00642DE2">
            <w:pPr>
              <w:pStyle w:val="Aufzhlung1Tabelle"/>
            </w:pPr>
            <w:r>
              <w:t xml:space="preserve">Henning – HKL </w:t>
            </w:r>
            <w:r w:rsidR="0082390F" w:rsidRPr="00C3433A">
              <w:t xml:space="preserve"> </w:t>
            </w:r>
          </w:p>
        </w:tc>
      </w:tr>
    </w:tbl>
    <w:p w:rsidR="00DC56A8" w:rsidRPr="00C3433A" w:rsidRDefault="0082390F" w:rsidP="00C8587C">
      <w:pPr>
        <w:pStyle w:val="berschrift1berTabelle"/>
      </w:pPr>
      <w:bookmarkStart w:id="0" w:name="OLE_LINK10"/>
      <w:r w:rsidRPr="00C3433A">
        <w:t>Ergebnisprotokoll</w:t>
      </w:r>
    </w:p>
    <w:tbl>
      <w:tblPr>
        <w:tblW w:w="9923" w:type="dxa"/>
        <w:tblInd w:w="70" w:type="dxa"/>
        <w:tblBorders>
          <w:top w:val="single" w:sz="12" w:space="0" w:color="808080"/>
          <w:bottom w:val="single" w:sz="12" w:space="0" w:color="7F7F7F"/>
          <w:insideH w:val="single" w:sz="2" w:space="0" w:color="7F7F7F"/>
          <w:insideV w:val="single" w:sz="4" w:space="0" w:color="D9D9D9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993"/>
        <w:gridCol w:w="1134"/>
        <w:gridCol w:w="1842"/>
        <w:gridCol w:w="1985"/>
        <w:gridCol w:w="2410"/>
        <w:gridCol w:w="567"/>
        <w:gridCol w:w="992"/>
      </w:tblGrid>
      <w:tr w:rsidR="0082390F" w:rsidRPr="00C3433A">
        <w:trPr>
          <w:cantSplit/>
          <w:trHeight w:val="340"/>
          <w:tblHeader/>
        </w:trPr>
        <w:tc>
          <w:tcPr>
            <w:tcW w:w="993" w:type="dxa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Thema</w:t>
            </w:r>
          </w:p>
        </w:tc>
        <w:tc>
          <w:tcPr>
            <w:tcW w:w="7371" w:type="dxa"/>
            <w:gridSpan w:val="4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Was?</w:t>
            </w:r>
          </w:p>
        </w:tc>
        <w:tc>
          <w:tcPr>
            <w:tcW w:w="567" w:type="dxa"/>
            <w:shd w:val="clear" w:color="auto" w:fill="D9D9D9"/>
            <w:vAlign w:val="center"/>
          </w:tcPr>
          <w:p w:rsidR="0082390F" w:rsidRPr="00C3433A" w:rsidRDefault="0082390F" w:rsidP="003C2D82">
            <w:pPr>
              <w:pStyle w:val="TABText"/>
              <w:jc w:val="center"/>
            </w:pPr>
            <w:r w:rsidRPr="00C3433A">
              <w:t>Typ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Wer?</w:t>
            </w:r>
          </w:p>
        </w:tc>
      </w:tr>
      <w:tr w:rsidR="000A66BD" w:rsidRPr="00C3433A" w:rsidTr="000A66BD">
        <w:trPr>
          <w:cantSplit/>
          <w:tblHeader/>
        </w:trPr>
        <w:tc>
          <w:tcPr>
            <w:tcW w:w="8364" w:type="dxa"/>
            <w:gridSpan w:val="5"/>
            <w:shd w:val="solid" w:color="F2F2F2" w:fill="auto"/>
          </w:tcPr>
          <w:p w:rsidR="000A66BD" w:rsidRPr="00C3433A" w:rsidRDefault="00C8587C" w:rsidP="000A66BD">
            <w:pPr>
              <w:pStyle w:val="TABZwischenberschrift"/>
              <w:rPr>
                <w:noProof w:val="0"/>
              </w:rPr>
            </w:pPr>
            <w:r>
              <w:rPr>
                <w:noProof w:val="0"/>
              </w:rPr>
              <w:t>Projekte</w:t>
            </w:r>
          </w:p>
        </w:tc>
        <w:tc>
          <w:tcPr>
            <w:tcW w:w="567" w:type="dxa"/>
            <w:shd w:val="solid" w:color="F2F2F2" w:fill="auto"/>
          </w:tcPr>
          <w:p w:rsidR="000A66BD" w:rsidRPr="00C3433A" w:rsidRDefault="000A66BD" w:rsidP="003C2D82">
            <w:pPr>
              <w:pStyle w:val="TABZwischenberschrift"/>
              <w:jc w:val="center"/>
              <w:rPr>
                <w:noProof w:val="0"/>
              </w:rPr>
            </w:pPr>
          </w:p>
        </w:tc>
        <w:tc>
          <w:tcPr>
            <w:tcW w:w="992" w:type="dxa"/>
            <w:shd w:val="solid" w:color="F2F2F2" w:fill="auto"/>
          </w:tcPr>
          <w:p w:rsidR="000A66BD" w:rsidRPr="00C3433A" w:rsidRDefault="000A66BD" w:rsidP="000A66BD">
            <w:pPr>
              <w:pStyle w:val="TABZwischenberschrift"/>
              <w:rPr>
                <w:noProof w:val="0"/>
              </w:rPr>
            </w:pPr>
          </w:p>
        </w:tc>
      </w:tr>
      <w:tr w:rsidR="00693920" w:rsidRPr="00C3433A" w:rsidTr="00E069AD">
        <w:trPr>
          <w:cantSplit/>
          <w:tblHeader/>
        </w:trPr>
        <w:tc>
          <w:tcPr>
            <w:tcW w:w="993" w:type="dxa"/>
            <w:shd w:val="clear" w:color="auto" w:fill="auto"/>
          </w:tcPr>
          <w:p w:rsidR="00693920" w:rsidRPr="00C3433A" w:rsidRDefault="00C8587C" w:rsidP="00E069AD">
            <w:pPr>
              <w:pStyle w:val="TABPosZ"/>
              <w:numPr>
                <w:ilvl w:val="0"/>
                <w:numId w:val="0"/>
              </w:numPr>
              <w:ind w:left="425" w:hanging="425"/>
            </w:pPr>
            <w:r>
              <w:t>1.1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693920" w:rsidRPr="00C3433A" w:rsidRDefault="00C8587C" w:rsidP="00E069AD">
            <w:pPr>
              <w:pStyle w:val="TABTextZ"/>
              <w:rPr>
                <w:noProof w:val="0"/>
              </w:rPr>
            </w:pPr>
            <w:proofErr w:type="spellStart"/>
            <w:r>
              <w:rPr>
                <w:noProof w:val="0"/>
              </w:rPr>
              <w:t>Venjakob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693920" w:rsidRPr="00C3433A" w:rsidRDefault="00693920" w:rsidP="003C2D82">
            <w:pPr>
              <w:pStyle w:val="TABAnzahlZ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693920" w:rsidRPr="00C3433A" w:rsidRDefault="00693920" w:rsidP="00E069AD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82390F" w:rsidRPr="00C8587C">
        <w:trPr>
          <w:cantSplit/>
          <w:tblHeader/>
        </w:trPr>
        <w:tc>
          <w:tcPr>
            <w:tcW w:w="993" w:type="dxa"/>
            <w:shd w:val="clear" w:color="auto" w:fill="auto"/>
          </w:tcPr>
          <w:p w:rsidR="0082390F" w:rsidRPr="00C3433A" w:rsidRDefault="00C8587C" w:rsidP="0082390F">
            <w:pPr>
              <w:pStyle w:val="TABPosZ"/>
              <w:numPr>
                <w:ilvl w:val="0"/>
                <w:numId w:val="0"/>
              </w:numPr>
            </w:pPr>
            <w:r>
              <w:t>1.1.1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82390F" w:rsidRPr="00C8587C" w:rsidRDefault="00C8587C" w:rsidP="00CB1A5B">
            <w:pPr>
              <w:pStyle w:val="TABTextZ"/>
              <w:rPr>
                <w:noProof w:val="0"/>
              </w:rPr>
            </w:pPr>
            <w:r w:rsidRPr="00C8587C">
              <w:rPr>
                <w:noProof w:val="0"/>
              </w:rPr>
              <w:t xml:space="preserve">Anleitung „Verknüpfung </w:t>
            </w:r>
            <w:proofErr w:type="spellStart"/>
            <w:r w:rsidRPr="00C8587C">
              <w:rPr>
                <w:noProof w:val="0"/>
              </w:rPr>
              <w:t>Adwords</w:t>
            </w:r>
            <w:proofErr w:type="spellEnd"/>
            <w:r w:rsidRPr="00C8587C">
              <w:rPr>
                <w:noProof w:val="0"/>
              </w:rPr>
              <w:t>/</w:t>
            </w:r>
            <w:proofErr w:type="spellStart"/>
            <w:r w:rsidRPr="00C8587C">
              <w:rPr>
                <w:noProof w:val="0"/>
              </w:rPr>
              <w:t>Analytics</w:t>
            </w:r>
            <w:proofErr w:type="spellEnd"/>
            <w:r w:rsidRPr="00C8587C">
              <w:rPr>
                <w:noProof w:val="0"/>
              </w:rPr>
              <w:t xml:space="preserve">“ für Herrn </w:t>
            </w:r>
            <w:proofErr w:type="spellStart"/>
            <w:r w:rsidRPr="00C8587C">
              <w:rPr>
                <w:noProof w:val="0"/>
              </w:rPr>
              <w:t>Nüsser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82390F" w:rsidRPr="00C8587C" w:rsidRDefault="00C8587C" w:rsidP="003C2D82">
            <w:pPr>
              <w:pStyle w:val="TABAnzahlZ"/>
              <w:jc w:val="center"/>
            </w:pPr>
            <w:r>
              <w:t>A</w:t>
            </w:r>
          </w:p>
        </w:tc>
        <w:tc>
          <w:tcPr>
            <w:tcW w:w="992" w:type="dxa"/>
            <w:shd w:val="clear" w:color="auto" w:fill="auto"/>
          </w:tcPr>
          <w:p w:rsidR="0082390F" w:rsidRPr="00C8587C" w:rsidRDefault="00C8587C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</w:tr>
      <w:tr w:rsidR="0082390F" w:rsidRPr="00C8587C">
        <w:trPr>
          <w:cantSplit/>
          <w:tblHeader/>
        </w:trPr>
        <w:tc>
          <w:tcPr>
            <w:tcW w:w="993" w:type="dxa"/>
            <w:shd w:val="clear" w:color="auto" w:fill="auto"/>
          </w:tcPr>
          <w:p w:rsidR="0082390F" w:rsidRPr="00C8587C" w:rsidRDefault="00C8587C" w:rsidP="0082390F">
            <w:pPr>
              <w:pStyle w:val="TABPosZ"/>
              <w:numPr>
                <w:ilvl w:val="0"/>
                <w:numId w:val="0"/>
              </w:numPr>
            </w:pPr>
            <w:r>
              <w:t>1.1.2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82390F" w:rsidRPr="00C8587C" w:rsidRDefault="00C8587C" w:rsidP="0082390F">
            <w:pPr>
              <w:pStyle w:val="TABTextZ"/>
              <w:rPr>
                <w:noProof w:val="0"/>
              </w:rPr>
            </w:pPr>
            <w:r w:rsidRPr="00C8587C">
              <w:rPr>
                <w:noProof w:val="0"/>
              </w:rPr>
              <w:t xml:space="preserve">(internetfreundliches) Texten für </w:t>
            </w:r>
            <w:proofErr w:type="spellStart"/>
            <w:r w:rsidRPr="00C8587C">
              <w:rPr>
                <w:noProof w:val="0"/>
              </w:rPr>
              <w:t>Venjakob</w:t>
            </w:r>
            <w:proofErr w:type="spellEnd"/>
            <w:r w:rsidRPr="00C8587C">
              <w:rPr>
                <w:noProof w:val="0"/>
              </w:rPr>
              <w:t xml:space="preserve"> vorbereiten</w:t>
            </w:r>
          </w:p>
        </w:tc>
        <w:tc>
          <w:tcPr>
            <w:tcW w:w="567" w:type="dxa"/>
            <w:shd w:val="clear" w:color="auto" w:fill="auto"/>
          </w:tcPr>
          <w:p w:rsidR="0082390F" w:rsidRPr="00C8587C" w:rsidRDefault="00C8587C" w:rsidP="003C2D82">
            <w:pPr>
              <w:pStyle w:val="TABAnzahlZ"/>
              <w:jc w:val="center"/>
            </w:pPr>
            <w:r>
              <w:t>A</w:t>
            </w:r>
          </w:p>
        </w:tc>
        <w:tc>
          <w:tcPr>
            <w:tcW w:w="992" w:type="dxa"/>
            <w:shd w:val="clear" w:color="auto" w:fill="auto"/>
          </w:tcPr>
          <w:p w:rsidR="0082390F" w:rsidRPr="00C8587C" w:rsidRDefault="00C8587C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</w:tr>
      <w:tr w:rsidR="00C8587C" w:rsidRPr="00C8587C">
        <w:trPr>
          <w:cantSplit/>
          <w:tblHeader/>
        </w:trPr>
        <w:tc>
          <w:tcPr>
            <w:tcW w:w="993" w:type="dxa"/>
            <w:shd w:val="clear" w:color="auto" w:fill="auto"/>
          </w:tcPr>
          <w:p w:rsidR="00C8587C" w:rsidRPr="00C8587C" w:rsidRDefault="00C8587C" w:rsidP="0082390F">
            <w:pPr>
              <w:pStyle w:val="TABPosZ"/>
              <w:numPr>
                <w:ilvl w:val="0"/>
                <w:numId w:val="0"/>
              </w:numPr>
            </w:pPr>
            <w:r>
              <w:t>1.1.3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C8587C" w:rsidRPr="00C8587C" w:rsidRDefault="00C8587C" w:rsidP="0082390F">
            <w:pPr>
              <w:pStyle w:val="TABTextZ"/>
              <w:rPr>
                <w:noProof w:val="0"/>
              </w:rPr>
            </w:pPr>
            <w:r>
              <w:t>Termin mit Herrn Nüßer abstimmen</w:t>
            </w:r>
          </w:p>
        </w:tc>
        <w:tc>
          <w:tcPr>
            <w:tcW w:w="567" w:type="dxa"/>
            <w:shd w:val="clear" w:color="auto" w:fill="auto"/>
          </w:tcPr>
          <w:p w:rsidR="00C8587C" w:rsidRPr="00C8587C" w:rsidRDefault="00C8587C" w:rsidP="003C2D82">
            <w:pPr>
              <w:pStyle w:val="TABAnzahlZ"/>
              <w:jc w:val="center"/>
            </w:pPr>
            <w:r>
              <w:t>A</w:t>
            </w:r>
          </w:p>
        </w:tc>
        <w:tc>
          <w:tcPr>
            <w:tcW w:w="992" w:type="dxa"/>
            <w:shd w:val="clear" w:color="auto" w:fill="auto"/>
          </w:tcPr>
          <w:p w:rsidR="00C8587C" w:rsidRPr="00C8587C" w:rsidRDefault="00C8587C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</w:tr>
      <w:tr w:rsidR="00C8587C" w:rsidRPr="00C8587C">
        <w:trPr>
          <w:cantSplit/>
          <w:tblHeader/>
        </w:trPr>
        <w:tc>
          <w:tcPr>
            <w:tcW w:w="993" w:type="dxa"/>
            <w:shd w:val="clear" w:color="auto" w:fill="auto"/>
          </w:tcPr>
          <w:p w:rsidR="00C8587C" w:rsidRDefault="00C8587C" w:rsidP="0082390F">
            <w:pPr>
              <w:pStyle w:val="TABPosZ"/>
              <w:numPr>
                <w:ilvl w:val="0"/>
                <w:numId w:val="0"/>
              </w:numPr>
            </w:pPr>
            <w:r>
              <w:t>1.2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C8587C" w:rsidRDefault="00C8587C" w:rsidP="0082390F">
            <w:pPr>
              <w:pStyle w:val="TABTextZ"/>
            </w:pPr>
            <w:r>
              <w:t>itao.de</w:t>
            </w:r>
          </w:p>
        </w:tc>
        <w:tc>
          <w:tcPr>
            <w:tcW w:w="567" w:type="dxa"/>
            <w:shd w:val="clear" w:color="auto" w:fill="auto"/>
          </w:tcPr>
          <w:p w:rsidR="00C8587C" w:rsidRDefault="00C8587C" w:rsidP="003C2D82">
            <w:pPr>
              <w:pStyle w:val="TABAnzahlZ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C8587C" w:rsidRDefault="00C8587C" w:rsidP="0082390F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C8587C" w:rsidRPr="00C8587C">
        <w:trPr>
          <w:cantSplit/>
          <w:tblHeader/>
        </w:trPr>
        <w:tc>
          <w:tcPr>
            <w:tcW w:w="993" w:type="dxa"/>
            <w:shd w:val="clear" w:color="auto" w:fill="auto"/>
          </w:tcPr>
          <w:p w:rsidR="00C8587C" w:rsidRDefault="00C8587C" w:rsidP="0082390F">
            <w:pPr>
              <w:pStyle w:val="TABPosZ"/>
              <w:numPr>
                <w:ilvl w:val="0"/>
                <w:numId w:val="0"/>
              </w:numPr>
            </w:pPr>
            <w:r>
              <w:t>1.2.1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C8587C" w:rsidRDefault="00C8587C" w:rsidP="00C8587C">
            <w:pPr>
              <w:pStyle w:val="TABTextZ"/>
            </w:pPr>
            <w:r>
              <w:t>SEO Optimierung durch Eneko (mit Hendrick + Gunnar)</w:t>
            </w:r>
          </w:p>
        </w:tc>
        <w:tc>
          <w:tcPr>
            <w:tcW w:w="567" w:type="dxa"/>
            <w:shd w:val="clear" w:color="auto" w:fill="auto"/>
          </w:tcPr>
          <w:p w:rsidR="00C8587C" w:rsidRDefault="00C8587C" w:rsidP="003C2D82">
            <w:pPr>
              <w:pStyle w:val="TABAnzahlZ"/>
              <w:jc w:val="center"/>
            </w:pPr>
            <w:r>
              <w:t>O</w:t>
            </w:r>
          </w:p>
        </w:tc>
        <w:tc>
          <w:tcPr>
            <w:tcW w:w="992" w:type="dxa"/>
            <w:shd w:val="clear" w:color="auto" w:fill="auto"/>
          </w:tcPr>
          <w:p w:rsidR="00C8587C" w:rsidRDefault="00C8587C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ERO</w:t>
            </w:r>
          </w:p>
        </w:tc>
      </w:tr>
      <w:tr w:rsidR="00C8587C" w:rsidRPr="00C8587C">
        <w:trPr>
          <w:cantSplit/>
          <w:tblHeader/>
        </w:trPr>
        <w:tc>
          <w:tcPr>
            <w:tcW w:w="993" w:type="dxa"/>
            <w:shd w:val="clear" w:color="auto" w:fill="auto"/>
          </w:tcPr>
          <w:p w:rsidR="00C8587C" w:rsidRDefault="00C8587C" w:rsidP="0082390F">
            <w:pPr>
              <w:pStyle w:val="TABPosZ"/>
              <w:numPr>
                <w:ilvl w:val="0"/>
                <w:numId w:val="0"/>
              </w:numPr>
            </w:pPr>
            <w:r>
              <w:t>1.2.2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C8587C" w:rsidRDefault="00C8587C" w:rsidP="00C8587C">
            <w:pPr>
              <w:pStyle w:val="TABTextZ"/>
            </w:pPr>
            <w:r>
              <w:t>Im Moment werden Keywords gesucht</w:t>
            </w:r>
          </w:p>
        </w:tc>
        <w:tc>
          <w:tcPr>
            <w:tcW w:w="567" w:type="dxa"/>
            <w:shd w:val="clear" w:color="auto" w:fill="auto"/>
          </w:tcPr>
          <w:p w:rsidR="00C8587C" w:rsidRDefault="00C8587C" w:rsidP="003C2D82">
            <w:pPr>
              <w:pStyle w:val="TABAnzahlZ"/>
              <w:jc w:val="center"/>
            </w:pPr>
            <w:r>
              <w:t>I</w:t>
            </w:r>
          </w:p>
        </w:tc>
        <w:tc>
          <w:tcPr>
            <w:tcW w:w="992" w:type="dxa"/>
            <w:shd w:val="clear" w:color="auto" w:fill="auto"/>
          </w:tcPr>
          <w:p w:rsidR="00C8587C" w:rsidRDefault="00C8587C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</w:tr>
      <w:tr w:rsidR="00623F61" w:rsidRPr="00C8587C">
        <w:trPr>
          <w:cantSplit/>
          <w:tblHeader/>
        </w:trPr>
        <w:tc>
          <w:tcPr>
            <w:tcW w:w="993" w:type="dxa"/>
            <w:shd w:val="clear" w:color="auto" w:fill="auto"/>
          </w:tcPr>
          <w:p w:rsidR="00623F61" w:rsidRDefault="00623F61" w:rsidP="0082390F">
            <w:pPr>
              <w:pStyle w:val="TABPosZ"/>
              <w:numPr>
                <w:ilvl w:val="0"/>
                <w:numId w:val="0"/>
              </w:numPr>
            </w:pPr>
            <w:r>
              <w:t>1.2.3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623F61" w:rsidRDefault="00623F61" w:rsidP="00C8587C">
            <w:pPr>
              <w:pStyle w:val="TABTextZ"/>
            </w:pPr>
            <w:r>
              <w:t>Status bei GBA abfragen</w:t>
            </w:r>
          </w:p>
        </w:tc>
        <w:tc>
          <w:tcPr>
            <w:tcW w:w="567" w:type="dxa"/>
            <w:shd w:val="clear" w:color="auto" w:fill="auto"/>
          </w:tcPr>
          <w:p w:rsidR="00623F61" w:rsidRDefault="00623F61" w:rsidP="003C2D82">
            <w:pPr>
              <w:pStyle w:val="TABAnzahlZ"/>
              <w:jc w:val="center"/>
            </w:pPr>
            <w:r>
              <w:t>A</w:t>
            </w:r>
          </w:p>
        </w:tc>
        <w:tc>
          <w:tcPr>
            <w:tcW w:w="992" w:type="dxa"/>
            <w:shd w:val="clear" w:color="auto" w:fill="auto"/>
          </w:tcPr>
          <w:p w:rsidR="00623F61" w:rsidRDefault="00623F61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</w:tr>
      <w:tr w:rsidR="0082390F" w:rsidRPr="00C3433A">
        <w:trPr>
          <w:cantSplit/>
          <w:tblHeader/>
        </w:trPr>
        <w:tc>
          <w:tcPr>
            <w:tcW w:w="8364" w:type="dxa"/>
            <w:gridSpan w:val="5"/>
            <w:shd w:val="solid" w:color="F2F2F2" w:fill="auto"/>
          </w:tcPr>
          <w:p w:rsidR="0082390F" w:rsidRPr="00C3433A" w:rsidRDefault="00C8587C" w:rsidP="000A66BD">
            <w:pPr>
              <w:pStyle w:val="TABZwischenberschrift"/>
              <w:rPr>
                <w:noProof w:val="0"/>
              </w:rPr>
            </w:pPr>
            <w:bookmarkStart w:id="1" w:name="OLE_LINK9"/>
            <w:r>
              <w:rPr>
                <w:noProof w:val="0"/>
              </w:rPr>
              <w:t>SEO-Ziele</w:t>
            </w:r>
          </w:p>
        </w:tc>
        <w:tc>
          <w:tcPr>
            <w:tcW w:w="567" w:type="dxa"/>
            <w:shd w:val="solid" w:color="F2F2F2" w:fill="auto"/>
          </w:tcPr>
          <w:p w:rsidR="0082390F" w:rsidRPr="00C3433A" w:rsidRDefault="0082390F" w:rsidP="003C2D82">
            <w:pPr>
              <w:pStyle w:val="TABZwischenberschrift"/>
              <w:jc w:val="center"/>
              <w:rPr>
                <w:noProof w:val="0"/>
              </w:rPr>
            </w:pPr>
          </w:p>
        </w:tc>
        <w:tc>
          <w:tcPr>
            <w:tcW w:w="992" w:type="dxa"/>
            <w:shd w:val="solid" w:color="F2F2F2" w:fill="auto"/>
          </w:tcPr>
          <w:p w:rsidR="0082390F" w:rsidRPr="00C3433A" w:rsidRDefault="0082390F" w:rsidP="0082390F">
            <w:pPr>
              <w:pStyle w:val="TABZwischenberschrift"/>
              <w:rPr>
                <w:noProof w:val="0"/>
              </w:rPr>
            </w:pPr>
          </w:p>
        </w:tc>
      </w:tr>
      <w:bookmarkEnd w:id="1"/>
      <w:tr w:rsidR="0082390F" w:rsidRPr="00C8587C">
        <w:trPr>
          <w:cantSplit/>
          <w:tblHeader/>
        </w:trPr>
        <w:tc>
          <w:tcPr>
            <w:tcW w:w="993" w:type="dxa"/>
            <w:shd w:val="clear" w:color="auto" w:fill="auto"/>
          </w:tcPr>
          <w:p w:rsidR="0082390F" w:rsidRPr="00C3433A" w:rsidRDefault="003C2D82" w:rsidP="0082390F">
            <w:pPr>
              <w:pStyle w:val="TABPosZ"/>
              <w:numPr>
                <w:ilvl w:val="0"/>
                <w:numId w:val="0"/>
              </w:numPr>
            </w:pPr>
            <w:r>
              <w:t>2.1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82390F" w:rsidRPr="00C8587C" w:rsidRDefault="003C2D82" w:rsidP="0082390F">
            <w:pPr>
              <w:pStyle w:val="TABTextZ"/>
              <w:rPr>
                <w:noProof w:val="0"/>
                <w:lang w:val="en-US"/>
              </w:rPr>
            </w:pPr>
            <w:proofErr w:type="spellStart"/>
            <w:r>
              <w:rPr>
                <w:noProof w:val="0"/>
                <w:lang w:val="en-US"/>
              </w:rPr>
              <w:t>Ideensammlung</w:t>
            </w:r>
            <w:proofErr w:type="spellEnd"/>
            <w:r>
              <w:rPr>
                <w:noProof w:val="0"/>
                <w:lang w:val="en-US"/>
              </w:rPr>
              <w:t xml:space="preserve"> </w:t>
            </w:r>
            <w:proofErr w:type="spellStart"/>
            <w:r>
              <w:rPr>
                <w:noProof w:val="0"/>
                <w:lang w:val="en-US"/>
              </w:rPr>
              <w:t>ergänzen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82390F" w:rsidRPr="00C8587C" w:rsidRDefault="003C2D82" w:rsidP="003C2D82">
            <w:pPr>
              <w:pStyle w:val="TABAnzahlZ"/>
              <w:jc w:val="center"/>
              <w:rPr>
                <w:lang w:val="en-US"/>
              </w:rPr>
            </w:pPr>
            <w:r>
              <w:rPr>
                <w:lang w:val="en-US"/>
              </w:rPr>
              <w:t>A</w:t>
            </w:r>
          </w:p>
        </w:tc>
        <w:tc>
          <w:tcPr>
            <w:tcW w:w="992" w:type="dxa"/>
            <w:shd w:val="clear" w:color="auto" w:fill="auto"/>
          </w:tcPr>
          <w:p w:rsidR="0082390F" w:rsidRPr="00C8587C" w:rsidRDefault="003C2D82" w:rsidP="0082390F">
            <w:pPr>
              <w:pStyle w:val="TABWhrungZ"/>
              <w:jc w:val="center"/>
              <w:rPr>
                <w:noProof w:val="0"/>
                <w:lang w:val="en-US"/>
              </w:rPr>
            </w:pPr>
            <w:proofErr w:type="spellStart"/>
            <w:r>
              <w:rPr>
                <w:noProof w:val="0"/>
                <w:lang w:val="en-US"/>
              </w:rPr>
              <w:t>alle</w:t>
            </w:r>
            <w:proofErr w:type="spellEnd"/>
          </w:p>
        </w:tc>
      </w:tr>
      <w:tr w:rsidR="0082390F" w:rsidRPr="003C2D82">
        <w:trPr>
          <w:cantSplit/>
          <w:tblHeader/>
        </w:trPr>
        <w:tc>
          <w:tcPr>
            <w:tcW w:w="993" w:type="dxa"/>
            <w:shd w:val="clear" w:color="auto" w:fill="auto"/>
          </w:tcPr>
          <w:p w:rsidR="0082390F" w:rsidRPr="00C8587C" w:rsidRDefault="003C2D82" w:rsidP="0082390F">
            <w:pPr>
              <w:pStyle w:val="TABPosZ"/>
              <w:numPr>
                <w:ilvl w:val="0"/>
                <w:numId w:val="0"/>
              </w:numPr>
              <w:rPr>
                <w:lang w:val="en-US"/>
              </w:rPr>
            </w:pPr>
            <w:r>
              <w:rPr>
                <w:lang w:val="en-US"/>
              </w:rPr>
              <w:t>2.2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A23D57" w:rsidRPr="003C2D82" w:rsidRDefault="003C2D82" w:rsidP="003C2D82">
            <w:pPr>
              <w:pStyle w:val="Aufzhlung1Tabelle"/>
              <w:numPr>
                <w:ilvl w:val="0"/>
                <w:numId w:val="0"/>
              </w:numPr>
            </w:pPr>
            <w:r w:rsidRPr="003C2D82">
              <w:rPr>
                <w:rFonts w:eastAsia="Arial Unicode MS" w:cs="Arial"/>
              </w:rPr>
              <w:t>Gedanken machen: was möchten wir mit dem SEO-Bereich erreichen? Ziele? Wünsche?</w:t>
            </w:r>
          </w:p>
        </w:tc>
        <w:tc>
          <w:tcPr>
            <w:tcW w:w="567" w:type="dxa"/>
            <w:shd w:val="clear" w:color="auto" w:fill="auto"/>
          </w:tcPr>
          <w:p w:rsidR="0082390F" w:rsidRPr="003C2D82" w:rsidRDefault="003C2D82" w:rsidP="003C2D82">
            <w:pPr>
              <w:pStyle w:val="TABAnzahlZ"/>
              <w:jc w:val="center"/>
            </w:pPr>
            <w:r>
              <w:t>A</w:t>
            </w:r>
          </w:p>
        </w:tc>
        <w:tc>
          <w:tcPr>
            <w:tcW w:w="992" w:type="dxa"/>
            <w:shd w:val="clear" w:color="auto" w:fill="auto"/>
          </w:tcPr>
          <w:p w:rsidR="0082390F" w:rsidRPr="003C2D82" w:rsidRDefault="003C2D82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alle</w:t>
            </w:r>
          </w:p>
        </w:tc>
      </w:tr>
      <w:tr w:rsidR="0082390F" w:rsidRPr="003C2D82">
        <w:trPr>
          <w:cantSplit/>
          <w:tblHeader/>
        </w:trPr>
        <w:tc>
          <w:tcPr>
            <w:tcW w:w="993" w:type="dxa"/>
            <w:shd w:val="clear" w:color="auto" w:fill="auto"/>
          </w:tcPr>
          <w:p w:rsidR="0082390F" w:rsidRPr="003C2D82" w:rsidRDefault="003C2D82" w:rsidP="0082390F">
            <w:pPr>
              <w:pStyle w:val="TABPosZ"/>
              <w:numPr>
                <w:ilvl w:val="0"/>
                <w:numId w:val="0"/>
              </w:numPr>
              <w:ind w:left="425" w:hanging="425"/>
            </w:pPr>
            <w:r>
              <w:t>2.3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82390F" w:rsidRPr="003C2D82" w:rsidRDefault="003C2D82" w:rsidP="0082390F">
            <w:pPr>
              <w:pStyle w:val="TABPosZ"/>
              <w:numPr>
                <w:ilvl w:val="0"/>
                <w:numId w:val="0"/>
              </w:numPr>
              <w:ind w:left="425" w:hanging="425"/>
            </w:pPr>
            <w:r>
              <w:t>Erinnerung ans Team schicken</w:t>
            </w:r>
          </w:p>
        </w:tc>
        <w:tc>
          <w:tcPr>
            <w:tcW w:w="567" w:type="dxa"/>
            <w:shd w:val="clear" w:color="auto" w:fill="auto"/>
          </w:tcPr>
          <w:p w:rsidR="0082390F" w:rsidRPr="003C2D82" w:rsidRDefault="003C2D82" w:rsidP="003C2D82">
            <w:pPr>
              <w:pStyle w:val="TABPosZ"/>
              <w:numPr>
                <w:ilvl w:val="0"/>
                <w:numId w:val="0"/>
              </w:numPr>
              <w:ind w:left="425" w:hanging="425"/>
              <w:jc w:val="center"/>
            </w:pPr>
            <w:r>
              <w:t>A</w:t>
            </w:r>
          </w:p>
        </w:tc>
        <w:tc>
          <w:tcPr>
            <w:tcW w:w="992" w:type="dxa"/>
            <w:shd w:val="clear" w:color="auto" w:fill="auto"/>
          </w:tcPr>
          <w:p w:rsidR="0082390F" w:rsidRPr="003C2D82" w:rsidRDefault="003C2D82" w:rsidP="0082390F">
            <w:pPr>
              <w:pStyle w:val="TABPosZ"/>
              <w:numPr>
                <w:ilvl w:val="0"/>
                <w:numId w:val="0"/>
              </w:numPr>
              <w:ind w:left="425" w:hanging="425"/>
              <w:jc w:val="center"/>
            </w:pPr>
            <w:r>
              <w:t>alle</w:t>
            </w:r>
          </w:p>
        </w:tc>
      </w:tr>
      <w:tr w:rsidR="003C2D82" w:rsidRPr="00C3433A" w:rsidTr="00F7343B">
        <w:trPr>
          <w:cantSplit/>
          <w:tblHeader/>
        </w:trPr>
        <w:tc>
          <w:tcPr>
            <w:tcW w:w="8364" w:type="dxa"/>
            <w:gridSpan w:val="5"/>
            <w:shd w:val="solid" w:color="F2F2F2" w:fill="auto"/>
          </w:tcPr>
          <w:p w:rsidR="003C2D82" w:rsidRPr="00C3433A" w:rsidRDefault="003C2D82" w:rsidP="00F7343B">
            <w:pPr>
              <w:pStyle w:val="TABZwischenberschrift"/>
              <w:rPr>
                <w:noProof w:val="0"/>
              </w:rPr>
            </w:pPr>
            <w:r>
              <w:rPr>
                <w:noProof w:val="0"/>
              </w:rPr>
              <w:t>Präsentationen intern</w:t>
            </w:r>
          </w:p>
        </w:tc>
        <w:tc>
          <w:tcPr>
            <w:tcW w:w="567" w:type="dxa"/>
            <w:shd w:val="solid" w:color="F2F2F2" w:fill="auto"/>
          </w:tcPr>
          <w:p w:rsidR="003C2D82" w:rsidRPr="00C3433A" w:rsidRDefault="003C2D82" w:rsidP="003C2D82">
            <w:pPr>
              <w:pStyle w:val="TABZwischenberschrift"/>
              <w:jc w:val="center"/>
              <w:rPr>
                <w:noProof w:val="0"/>
              </w:rPr>
            </w:pPr>
          </w:p>
        </w:tc>
        <w:tc>
          <w:tcPr>
            <w:tcW w:w="992" w:type="dxa"/>
            <w:shd w:val="solid" w:color="F2F2F2" w:fill="auto"/>
          </w:tcPr>
          <w:p w:rsidR="003C2D82" w:rsidRPr="00C3433A" w:rsidRDefault="003C2D82" w:rsidP="00F7343B">
            <w:pPr>
              <w:pStyle w:val="TABZwischenberschrift"/>
              <w:rPr>
                <w:noProof w:val="0"/>
              </w:rPr>
            </w:pPr>
          </w:p>
        </w:tc>
      </w:tr>
      <w:tr w:rsidR="003C2D82" w:rsidRPr="00C8587C" w:rsidTr="00F7343B">
        <w:trPr>
          <w:cantSplit/>
          <w:tblHeader/>
        </w:trPr>
        <w:tc>
          <w:tcPr>
            <w:tcW w:w="993" w:type="dxa"/>
            <w:shd w:val="clear" w:color="auto" w:fill="auto"/>
          </w:tcPr>
          <w:p w:rsidR="003C2D82" w:rsidRPr="00C3433A" w:rsidRDefault="003C2D82" w:rsidP="00F7343B">
            <w:pPr>
              <w:pStyle w:val="TABPosZ"/>
              <w:numPr>
                <w:ilvl w:val="0"/>
                <w:numId w:val="0"/>
              </w:numPr>
            </w:pPr>
            <w:r>
              <w:t>3.1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3C2D82" w:rsidRPr="00C8587C" w:rsidRDefault="003C2D82" w:rsidP="00F7343B">
            <w:pPr>
              <w:pStyle w:val="TABTextZ"/>
              <w:rPr>
                <w:noProof w:val="0"/>
                <w:lang w:val="en-US"/>
              </w:rPr>
            </w:pPr>
            <w:proofErr w:type="spellStart"/>
            <w:r>
              <w:rPr>
                <w:noProof w:val="0"/>
                <w:lang w:val="en-US"/>
              </w:rPr>
              <w:t>Themen</w:t>
            </w:r>
            <w:proofErr w:type="spellEnd"/>
            <w:r>
              <w:rPr>
                <w:noProof w:val="0"/>
                <w:lang w:val="en-US"/>
              </w:rPr>
              <w:t xml:space="preserve"> </w:t>
            </w:r>
            <w:proofErr w:type="spellStart"/>
            <w:r>
              <w:rPr>
                <w:noProof w:val="0"/>
                <w:lang w:val="en-US"/>
              </w:rPr>
              <w:t>zusammen</w:t>
            </w:r>
            <w:proofErr w:type="spellEnd"/>
            <w:r>
              <w:rPr>
                <w:noProof w:val="0"/>
                <w:lang w:val="en-US"/>
              </w:rPr>
              <w:t xml:space="preserve"> </w:t>
            </w:r>
            <w:proofErr w:type="spellStart"/>
            <w:r>
              <w:rPr>
                <w:noProof w:val="0"/>
                <w:lang w:val="en-US"/>
              </w:rPr>
              <w:t>stellen</w:t>
            </w:r>
            <w:proofErr w:type="spellEnd"/>
          </w:p>
        </w:tc>
        <w:tc>
          <w:tcPr>
            <w:tcW w:w="567" w:type="dxa"/>
            <w:shd w:val="clear" w:color="auto" w:fill="auto"/>
          </w:tcPr>
          <w:p w:rsidR="003C2D82" w:rsidRPr="00C8587C" w:rsidRDefault="003C2D82" w:rsidP="003C2D82">
            <w:pPr>
              <w:pStyle w:val="TABAnzahlZ"/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92" w:type="dxa"/>
            <w:shd w:val="clear" w:color="auto" w:fill="auto"/>
          </w:tcPr>
          <w:p w:rsidR="003C2D82" w:rsidRPr="00C8587C" w:rsidRDefault="003C2D82" w:rsidP="00F7343B">
            <w:pPr>
              <w:pStyle w:val="TABWhrungZ"/>
              <w:jc w:val="center"/>
              <w:rPr>
                <w:noProof w:val="0"/>
                <w:lang w:val="en-US"/>
              </w:rPr>
            </w:pPr>
            <w:proofErr w:type="spellStart"/>
            <w:r>
              <w:rPr>
                <w:noProof w:val="0"/>
                <w:lang w:val="en-US"/>
              </w:rPr>
              <w:t>alle</w:t>
            </w:r>
            <w:proofErr w:type="spellEnd"/>
          </w:p>
        </w:tc>
      </w:tr>
      <w:tr w:rsidR="003C2D82" w:rsidRPr="003C2D82" w:rsidTr="00F7343B">
        <w:trPr>
          <w:cantSplit/>
          <w:tblHeader/>
        </w:trPr>
        <w:tc>
          <w:tcPr>
            <w:tcW w:w="993" w:type="dxa"/>
            <w:shd w:val="clear" w:color="auto" w:fill="auto"/>
          </w:tcPr>
          <w:p w:rsidR="003C2D82" w:rsidRPr="00C3433A" w:rsidRDefault="003C2D82" w:rsidP="00F7343B">
            <w:pPr>
              <w:pStyle w:val="TABPosZ"/>
              <w:numPr>
                <w:ilvl w:val="0"/>
                <w:numId w:val="0"/>
              </w:numPr>
            </w:pPr>
            <w:r>
              <w:t>3.2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3C2D82" w:rsidRPr="003C2D82" w:rsidRDefault="003C2D82" w:rsidP="003C2D82">
            <w:pPr>
              <w:pStyle w:val="TABTextZ"/>
              <w:rPr>
                <w:noProof w:val="0"/>
              </w:rPr>
            </w:pPr>
            <w:r w:rsidRPr="003C2D82">
              <w:rPr>
                <w:noProof w:val="0"/>
              </w:rPr>
              <w:t>in Zukunft wird pro Routine jeweils ein Thema vorgestellt</w:t>
            </w:r>
          </w:p>
        </w:tc>
        <w:tc>
          <w:tcPr>
            <w:tcW w:w="567" w:type="dxa"/>
            <w:shd w:val="clear" w:color="auto" w:fill="auto"/>
          </w:tcPr>
          <w:p w:rsidR="003C2D82" w:rsidRPr="003C2D82" w:rsidRDefault="003C2D82" w:rsidP="003C2D82">
            <w:pPr>
              <w:pStyle w:val="TABAnzahlZ"/>
              <w:jc w:val="center"/>
            </w:pPr>
            <w:r>
              <w:t>E</w:t>
            </w:r>
          </w:p>
        </w:tc>
        <w:tc>
          <w:tcPr>
            <w:tcW w:w="992" w:type="dxa"/>
            <w:shd w:val="clear" w:color="auto" w:fill="auto"/>
          </w:tcPr>
          <w:p w:rsidR="003C2D82" w:rsidRPr="003C2D82" w:rsidRDefault="003C2D82" w:rsidP="00F7343B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alle</w:t>
            </w:r>
          </w:p>
        </w:tc>
      </w:tr>
      <w:tr w:rsidR="003C2D82" w:rsidRPr="003C2D82" w:rsidTr="00F7343B">
        <w:trPr>
          <w:cantSplit/>
          <w:tblHeader/>
        </w:trPr>
        <w:tc>
          <w:tcPr>
            <w:tcW w:w="993" w:type="dxa"/>
            <w:shd w:val="clear" w:color="auto" w:fill="auto"/>
          </w:tcPr>
          <w:p w:rsidR="003C2D82" w:rsidRPr="00C3433A" w:rsidRDefault="003C2D82" w:rsidP="00F7343B">
            <w:pPr>
              <w:pStyle w:val="TABPosZ"/>
              <w:numPr>
                <w:ilvl w:val="0"/>
                <w:numId w:val="0"/>
              </w:numPr>
            </w:pPr>
            <w:r>
              <w:t>3.2.1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3C2D82" w:rsidRPr="003C2D82" w:rsidRDefault="003C2D82" w:rsidP="003C2D82">
            <w:pPr>
              <w:pStyle w:val="TABTextZ"/>
              <w:rPr>
                <w:noProof w:val="0"/>
              </w:rPr>
            </w:pPr>
            <w:proofErr w:type="spellStart"/>
            <w:r w:rsidRPr="003C2D82">
              <w:rPr>
                <w:noProof w:val="0"/>
              </w:rPr>
              <w:t>Präsi</w:t>
            </w:r>
            <w:proofErr w:type="spellEnd"/>
            <w:r w:rsidRPr="003C2D82">
              <w:rPr>
                <w:noProof w:val="0"/>
              </w:rPr>
              <w:t>: Top Wettbewerber-Analyse aus Kundensicht</w:t>
            </w:r>
          </w:p>
        </w:tc>
        <w:tc>
          <w:tcPr>
            <w:tcW w:w="567" w:type="dxa"/>
            <w:shd w:val="clear" w:color="auto" w:fill="auto"/>
          </w:tcPr>
          <w:p w:rsidR="003C2D82" w:rsidRDefault="003C2D82" w:rsidP="003C2D82">
            <w:pPr>
              <w:pStyle w:val="TABAnzahlZ"/>
              <w:jc w:val="center"/>
            </w:pPr>
            <w:r>
              <w:t>A</w:t>
            </w:r>
          </w:p>
        </w:tc>
        <w:tc>
          <w:tcPr>
            <w:tcW w:w="992" w:type="dxa"/>
            <w:shd w:val="clear" w:color="auto" w:fill="auto"/>
          </w:tcPr>
          <w:p w:rsidR="003C2D82" w:rsidRDefault="003C2D82" w:rsidP="00F7343B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ERO</w:t>
            </w:r>
          </w:p>
        </w:tc>
      </w:tr>
      <w:tr w:rsidR="003C2D82" w:rsidRPr="003C2D82" w:rsidTr="00F7343B">
        <w:trPr>
          <w:cantSplit/>
          <w:tblHeader/>
        </w:trPr>
        <w:tc>
          <w:tcPr>
            <w:tcW w:w="993" w:type="dxa"/>
            <w:shd w:val="clear" w:color="auto" w:fill="auto"/>
          </w:tcPr>
          <w:p w:rsidR="003C2D82" w:rsidRPr="00C3433A" w:rsidRDefault="003C2D82" w:rsidP="00F7343B">
            <w:pPr>
              <w:pStyle w:val="TABPosZ"/>
              <w:numPr>
                <w:ilvl w:val="0"/>
                <w:numId w:val="0"/>
              </w:numPr>
            </w:pPr>
            <w:r>
              <w:t>3.2.2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3C2D82" w:rsidRPr="003C2D82" w:rsidRDefault="003C2D82" w:rsidP="003C2D82">
            <w:pPr>
              <w:pStyle w:val="TABTextZ"/>
              <w:rPr>
                <w:noProof w:val="0"/>
              </w:rPr>
            </w:pPr>
            <w:proofErr w:type="spellStart"/>
            <w:r w:rsidRPr="003C2D82">
              <w:rPr>
                <w:noProof w:val="0"/>
              </w:rPr>
              <w:t>Präsi</w:t>
            </w:r>
            <w:proofErr w:type="spellEnd"/>
            <w:r w:rsidRPr="003C2D82">
              <w:rPr>
                <w:noProof w:val="0"/>
              </w:rPr>
              <w:t>: Domainnamen + URL-Optimierung</w:t>
            </w:r>
            <w:r w:rsidR="00623F61">
              <w:rPr>
                <w:noProof w:val="0"/>
              </w:rPr>
              <w:t xml:space="preserve"> – Termin?</w:t>
            </w:r>
          </w:p>
        </w:tc>
        <w:tc>
          <w:tcPr>
            <w:tcW w:w="567" w:type="dxa"/>
            <w:shd w:val="clear" w:color="auto" w:fill="auto"/>
          </w:tcPr>
          <w:p w:rsidR="003C2D82" w:rsidRDefault="00623F61" w:rsidP="003C2D82">
            <w:pPr>
              <w:pStyle w:val="TABAnzahlZ"/>
              <w:jc w:val="center"/>
            </w:pPr>
            <w:r>
              <w:t>O</w:t>
            </w:r>
          </w:p>
        </w:tc>
        <w:tc>
          <w:tcPr>
            <w:tcW w:w="992" w:type="dxa"/>
            <w:shd w:val="clear" w:color="auto" w:fill="auto"/>
          </w:tcPr>
          <w:p w:rsidR="003C2D82" w:rsidRDefault="003C2D82" w:rsidP="00F7343B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ERO</w:t>
            </w:r>
          </w:p>
        </w:tc>
      </w:tr>
      <w:tr w:rsidR="003C2D82" w:rsidRPr="003C2D82" w:rsidTr="00F7343B">
        <w:trPr>
          <w:cantSplit/>
          <w:tblHeader/>
        </w:trPr>
        <w:tc>
          <w:tcPr>
            <w:tcW w:w="993" w:type="dxa"/>
            <w:shd w:val="clear" w:color="auto" w:fill="auto"/>
          </w:tcPr>
          <w:p w:rsidR="003C2D82" w:rsidRPr="00C3433A" w:rsidRDefault="003C2D82" w:rsidP="00F7343B">
            <w:pPr>
              <w:pStyle w:val="TABPosZ"/>
              <w:numPr>
                <w:ilvl w:val="0"/>
                <w:numId w:val="0"/>
              </w:numPr>
            </w:pPr>
            <w:r>
              <w:t>3.2.3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3C2D82" w:rsidRPr="003C2D82" w:rsidRDefault="003C2D82" w:rsidP="003C2D82">
            <w:pPr>
              <w:pStyle w:val="TABTextZ"/>
              <w:rPr>
                <w:noProof w:val="0"/>
              </w:rPr>
            </w:pPr>
            <w:proofErr w:type="spellStart"/>
            <w:r w:rsidRPr="003C2D82">
              <w:rPr>
                <w:noProof w:val="0"/>
              </w:rPr>
              <w:t>Präsi</w:t>
            </w:r>
            <w:proofErr w:type="spellEnd"/>
            <w:r w:rsidRPr="003C2D82">
              <w:rPr>
                <w:noProof w:val="0"/>
              </w:rPr>
              <w:t xml:space="preserve">: </w:t>
            </w:r>
            <w:proofErr w:type="spellStart"/>
            <w:r w:rsidRPr="003C2D82">
              <w:rPr>
                <w:noProof w:val="0"/>
              </w:rPr>
              <w:t>Social</w:t>
            </w:r>
            <w:proofErr w:type="spellEnd"/>
            <w:r w:rsidRPr="003C2D82">
              <w:rPr>
                <w:noProof w:val="0"/>
              </w:rPr>
              <w:t xml:space="preserve"> Networking für Links</w:t>
            </w:r>
            <w:r w:rsidR="00623F61">
              <w:rPr>
                <w:noProof w:val="0"/>
              </w:rPr>
              <w:t xml:space="preserve"> – Termin?</w:t>
            </w:r>
            <w:r w:rsidR="00623F61">
              <w:rPr>
                <w:noProof w:val="0"/>
              </w:rPr>
              <w:t xml:space="preserve"> Wer?</w:t>
            </w:r>
          </w:p>
        </w:tc>
        <w:tc>
          <w:tcPr>
            <w:tcW w:w="567" w:type="dxa"/>
            <w:shd w:val="clear" w:color="auto" w:fill="auto"/>
          </w:tcPr>
          <w:p w:rsidR="003C2D82" w:rsidRDefault="003C2D82" w:rsidP="003C2D82">
            <w:pPr>
              <w:pStyle w:val="TABAnzahlZ"/>
              <w:jc w:val="center"/>
            </w:pPr>
            <w:r>
              <w:t>O</w:t>
            </w:r>
          </w:p>
        </w:tc>
        <w:tc>
          <w:tcPr>
            <w:tcW w:w="992" w:type="dxa"/>
            <w:shd w:val="clear" w:color="auto" w:fill="auto"/>
          </w:tcPr>
          <w:p w:rsidR="003C2D82" w:rsidRDefault="003C2D82" w:rsidP="00F7343B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3C2D82" w:rsidRPr="003C2D82" w:rsidTr="00F7343B">
        <w:trPr>
          <w:cantSplit/>
          <w:tblHeader/>
        </w:trPr>
        <w:tc>
          <w:tcPr>
            <w:tcW w:w="993" w:type="dxa"/>
            <w:shd w:val="clear" w:color="auto" w:fill="auto"/>
          </w:tcPr>
          <w:p w:rsidR="003C2D82" w:rsidRPr="00C3433A" w:rsidRDefault="003C2D82" w:rsidP="00F7343B">
            <w:pPr>
              <w:pStyle w:val="TABPosZ"/>
              <w:numPr>
                <w:ilvl w:val="0"/>
                <w:numId w:val="0"/>
              </w:numPr>
            </w:pPr>
            <w:r>
              <w:t>3.2.4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3C2D82" w:rsidRPr="003C2D82" w:rsidRDefault="003C2D82" w:rsidP="003C2D82">
            <w:pPr>
              <w:pStyle w:val="TABTextZ"/>
              <w:rPr>
                <w:noProof w:val="0"/>
              </w:rPr>
            </w:pPr>
            <w:proofErr w:type="spellStart"/>
            <w:r w:rsidRPr="003C2D82">
              <w:rPr>
                <w:noProof w:val="0"/>
              </w:rPr>
              <w:t>Präsi</w:t>
            </w:r>
            <w:proofErr w:type="spellEnd"/>
            <w:r w:rsidRPr="003C2D82">
              <w:rPr>
                <w:noProof w:val="0"/>
              </w:rPr>
              <w:t>: SEO Ziele und Zielgruppen</w:t>
            </w:r>
          </w:p>
        </w:tc>
        <w:tc>
          <w:tcPr>
            <w:tcW w:w="567" w:type="dxa"/>
            <w:shd w:val="clear" w:color="auto" w:fill="auto"/>
          </w:tcPr>
          <w:p w:rsidR="003C2D82" w:rsidRDefault="003C2D82" w:rsidP="003C2D82">
            <w:pPr>
              <w:pStyle w:val="TABAnzahlZ"/>
              <w:jc w:val="center"/>
            </w:pPr>
            <w:r>
              <w:t>A</w:t>
            </w:r>
          </w:p>
        </w:tc>
        <w:tc>
          <w:tcPr>
            <w:tcW w:w="992" w:type="dxa"/>
            <w:shd w:val="clear" w:color="auto" w:fill="auto"/>
          </w:tcPr>
          <w:p w:rsidR="003C2D82" w:rsidRDefault="003C2D82" w:rsidP="00F7343B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</w:tr>
      <w:tr w:rsidR="003C2D82" w:rsidRPr="003C2D82" w:rsidTr="00F7343B">
        <w:trPr>
          <w:cantSplit/>
          <w:tblHeader/>
        </w:trPr>
        <w:tc>
          <w:tcPr>
            <w:tcW w:w="993" w:type="dxa"/>
            <w:shd w:val="clear" w:color="auto" w:fill="auto"/>
          </w:tcPr>
          <w:p w:rsidR="003C2D82" w:rsidRPr="00C3433A" w:rsidRDefault="003C2D82" w:rsidP="00F7343B">
            <w:pPr>
              <w:pStyle w:val="TABPosZ"/>
              <w:numPr>
                <w:ilvl w:val="0"/>
                <w:numId w:val="0"/>
              </w:numPr>
            </w:pPr>
            <w:r>
              <w:t>3.2.5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3C2D82" w:rsidRPr="003C2D82" w:rsidRDefault="003C2D82" w:rsidP="00623F61">
            <w:pPr>
              <w:pStyle w:val="TABTextZ"/>
              <w:rPr>
                <w:noProof w:val="0"/>
              </w:rPr>
            </w:pPr>
            <w:proofErr w:type="spellStart"/>
            <w:r w:rsidRPr="003C2D82">
              <w:rPr>
                <w:noProof w:val="0"/>
              </w:rPr>
              <w:t>Präsi</w:t>
            </w:r>
            <w:proofErr w:type="spellEnd"/>
            <w:r w:rsidRPr="003C2D82">
              <w:rPr>
                <w:noProof w:val="0"/>
              </w:rPr>
              <w:t>: Kap. 4 Ist-</w:t>
            </w:r>
            <w:r w:rsidR="00623F61">
              <w:rPr>
                <w:noProof w:val="0"/>
              </w:rPr>
              <w:t>Z</w:t>
            </w:r>
            <w:r w:rsidRPr="003C2D82">
              <w:rPr>
                <w:noProof w:val="0"/>
              </w:rPr>
              <w:t>ustand</w:t>
            </w:r>
            <w:r w:rsidR="00623F61">
              <w:rPr>
                <w:noProof w:val="0"/>
              </w:rPr>
              <w:t xml:space="preserve"> – Termin?</w:t>
            </w:r>
          </w:p>
        </w:tc>
        <w:tc>
          <w:tcPr>
            <w:tcW w:w="567" w:type="dxa"/>
            <w:shd w:val="clear" w:color="auto" w:fill="auto"/>
          </w:tcPr>
          <w:p w:rsidR="003C2D82" w:rsidRDefault="00623F61" w:rsidP="003C2D82">
            <w:pPr>
              <w:pStyle w:val="TABAnzahlZ"/>
              <w:jc w:val="center"/>
            </w:pPr>
            <w:r>
              <w:t>O</w:t>
            </w:r>
          </w:p>
        </w:tc>
        <w:tc>
          <w:tcPr>
            <w:tcW w:w="992" w:type="dxa"/>
            <w:shd w:val="clear" w:color="auto" w:fill="auto"/>
          </w:tcPr>
          <w:p w:rsidR="003C2D82" w:rsidRDefault="003C2D82" w:rsidP="00F7343B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</w:tr>
      <w:tr w:rsidR="003C2D82" w:rsidRPr="003C2D82" w:rsidTr="00F7343B">
        <w:trPr>
          <w:cantSplit/>
          <w:tblHeader/>
        </w:trPr>
        <w:tc>
          <w:tcPr>
            <w:tcW w:w="993" w:type="dxa"/>
            <w:shd w:val="clear" w:color="auto" w:fill="auto"/>
          </w:tcPr>
          <w:p w:rsidR="003C2D82" w:rsidRPr="00C3433A" w:rsidRDefault="003C2D82" w:rsidP="00F7343B">
            <w:pPr>
              <w:pStyle w:val="TABPosZ"/>
              <w:numPr>
                <w:ilvl w:val="0"/>
                <w:numId w:val="0"/>
              </w:numPr>
            </w:pPr>
            <w:r>
              <w:t>3.2.6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3C2D82" w:rsidRPr="003C2D82" w:rsidRDefault="003C2D82" w:rsidP="003C2D82">
            <w:pPr>
              <w:pStyle w:val="TABTextZ"/>
              <w:rPr>
                <w:noProof w:val="0"/>
              </w:rPr>
            </w:pPr>
            <w:proofErr w:type="spellStart"/>
            <w:r w:rsidRPr="003C2D82">
              <w:rPr>
                <w:noProof w:val="0"/>
              </w:rPr>
              <w:t>Präsi</w:t>
            </w:r>
            <w:proofErr w:type="spellEnd"/>
            <w:r w:rsidRPr="003C2D82">
              <w:rPr>
                <w:noProof w:val="0"/>
              </w:rPr>
              <w:t>: Research + Study</w:t>
            </w:r>
            <w:r w:rsidR="00623F61">
              <w:rPr>
                <w:noProof w:val="0"/>
              </w:rPr>
              <w:t xml:space="preserve"> – Termin?</w:t>
            </w:r>
          </w:p>
        </w:tc>
        <w:tc>
          <w:tcPr>
            <w:tcW w:w="567" w:type="dxa"/>
            <w:shd w:val="clear" w:color="auto" w:fill="auto"/>
          </w:tcPr>
          <w:p w:rsidR="003C2D82" w:rsidRDefault="00623F61" w:rsidP="003C2D82">
            <w:pPr>
              <w:pStyle w:val="TABAnzahlZ"/>
              <w:jc w:val="center"/>
            </w:pPr>
            <w:r>
              <w:t>O</w:t>
            </w:r>
          </w:p>
        </w:tc>
        <w:tc>
          <w:tcPr>
            <w:tcW w:w="992" w:type="dxa"/>
            <w:shd w:val="clear" w:color="auto" w:fill="auto"/>
          </w:tcPr>
          <w:p w:rsidR="003C2D82" w:rsidRDefault="003C2D82" w:rsidP="00F7343B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</w:tr>
      <w:tr w:rsidR="003C2D82" w:rsidRPr="003C2D82" w:rsidTr="00F7343B">
        <w:trPr>
          <w:cantSplit/>
          <w:tblHeader/>
        </w:trPr>
        <w:tc>
          <w:tcPr>
            <w:tcW w:w="993" w:type="dxa"/>
            <w:shd w:val="clear" w:color="auto" w:fill="auto"/>
          </w:tcPr>
          <w:p w:rsidR="003C2D82" w:rsidRPr="00C3433A" w:rsidRDefault="003C2D82" w:rsidP="00F7343B">
            <w:pPr>
              <w:pStyle w:val="TABPosZ"/>
              <w:numPr>
                <w:ilvl w:val="0"/>
                <w:numId w:val="0"/>
              </w:numPr>
            </w:pPr>
            <w:r>
              <w:t>3.2.7</w:t>
            </w:r>
          </w:p>
        </w:tc>
        <w:tc>
          <w:tcPr>
            <w:tcW w:w="7371" w:type="dxa"/>
            <w:gridSpan w:val="4"/>
            <w:shd w:val="clear" w:color="auto" w:fill="auto"/>
          </w:tcPr>
          <w:p w:rsidR="003C2D82" w:rsidRPr="003C2D82" w:rsidRDefault="003C2D82" w:rsidP="003C2D82">
            <w:pPr>
              <w:pStyle w:val="TABTextZ"/>
              <w:rPr>
                <w:noProof w:val="0"/>
              </w:rPr>
            </w:pPr>
            <w:proofErr w:type="spellStart"/>
            <w:r w:rsidRPr="003C2D82">
              <w:rPr>
                <w:noProof w:val="0"/>
              </w:rPr>
              <w:t>Präsi</w:t>
            </w:r>
            <w:proofErr w:type="spellEnd"/>
            <w:r w:rsidRPr="003C2D82">
              <w:rPr>
                <w:noProof w:val="0"/>
              </w:rPr>
              <w:t>: Outsourcing oder selber machen?</w:t>
            </w:r>
            <w:r w:rsidR="00623F61">
              <w:rPr>
                <w:noProof w:val="0"/>
              </w:rPr>
              <w:t xml:space="preserve"> – Termin?</w:t>
            </w:r>
            <w:r w:rsidR="00623F61">
              <w:rPr>
                <w:noProof w:val="0"/>
              </w:rPr>
              <w:t xml:space="preserve"> Wer?</w:t>
            </w:r>
          </w:p>
        </w:tc>
        <w:tc>
          <w:tcPr>
            <w:tcW w:w="567" w:type="dxa"/>
            <w:shd w:val="clear" w:color="auto" w:fill="auto"/>
          </w:tcPr>
          <w:p w:rsidR="003C2D82" w:rsidRDefault="003C2D82" w:rsidP="003C2D82">
            <w:pPr>
              <w:pStyle w:val="TABAnzahlZ"/>
              <w:jc w:val="center"/>
            </w:pPr>
            <w:r>
              <w:t>O</w:t>
            </w:r>
          </w:p>
        </w:tc>
        <w:tc>
          <w:tcPr>
            <w:tcW w:w="992" w:type="dxa"/>
            <w:shd w:val="clear" w:color="auto" w:fill="auto"/>
          </w:tcPr>
          <w:p w:rsidR="003C2D82" w:rsidRDefault="003C2D82" w:rsidP="00F7343B">
            <w:pPr>
              <w:pStyle w:val="TABWhrungZ"/>
              <w:jc w:val="center"/>
              <w:rPr>
                <w:noProof w:val="0"/>
              </w:rPr>
            </w:pPr>
          </w:p>
        </w:tc>
      </w:tr>
      <w:tr w:rsidR="003C2D82" w:rsidRPr="00C3433A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F2F2F2"/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2127" w:type="dxa"/>
            <w:gridSpan w:val="2"/>
            <w:shd w:val="clear" w:color="auto" w:fill="D9D9D9"/>
            <w:vAlign w:val="center"/>
          </w:tcPr>
          <w:p w:rsidR="003C2D82" w:rsidRPr="00C3433A" w:rsidRDefault="003C2D82" w:rsidP="0082390F">
            <w:pPr>
              <w:spacing w:after="0" w:line="240" w:lineRule="auto"/>
              <w:jc w:val="center"/>
              <w:rPr>
                <w:b/>
                <w:sz w:val="16"/>
                <w:szCs w:val="18"/>
              </w:rPr>
            </w:pPr>
            <w:bookmarkStart w:id="2" w:name="OLE_LINK8"/>
            <w:r>
              <w:rPr>
                <w:b/>
                <w:sz w:val="16"/>
                <w:szCs w:val="18"/>
              </w:rPr>
              <w:lastRenderedPageBreak/>
              <w:t>Ergebnis</w:t>
            </w:r>
            <w:r w:rsidRPr="00C3433A">
              <w:rPr>
                <w:b/>
                <w:sz w:val="16"/>
                <w:szCs w:val="18"/>
              </w:rPr>
              <w:t>typen:</w:t>
            </w:r>
          </w:p>
        </w:tc>
        <w:tc>
          <w:tcPr>
            <w:tcW w:w="1842" w:type="dxa"/>
            <w:tcBorders>
              <w:right w:val="single" w:sz="12" w:space="0" w:color="FFFFFF"/>
            </w:tcBorders>
            <w:shd w:val="clear" w:color="auto" w:fill="F2F2F2"/>
            <w:vAlign w:val="center"/>
          </w:tcPr>
          <w:p w:rsidR="003C2D82" w:rsidRPr="00C3433A" w:rsidRDefault="003C2D82" w:rsidP="008239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3433A">
              <w:rPr>
                <w:b/>
                <w:sz w:val="18"/>
                <w:szCs w:val="18"/>
              </w:rPr>
              <w:t>I</w:t>
            </w:r>
            <w:r w:rsidRPr="00C3433A">
              <w:rPr>
                <w:sz w:val="18"/>
                <w:szCs w:val="18"/>
              </w:rPr>
              <w:t xml:space="preserve"> = Information</w:t>
            </w:r>
          </w:p>
        </w:tc>
        <w:tc>
          <w:tcPr>
            <w:tcW w:w="1985" w:type="dxa"/>
            <w:tcBorders>
              <w:left w:val="single" w:sz="12" w:space="0" w:color="FFFFFF"/>
              <w:right w:val="single" w:sz="12" w:space="0" w:color="FFFFFF"/>
            </w:tcBorders>
            <w:shd w:val="clear" w:color="auto" w:fill="F2F2F2"/>
            <w:vAlign w:val="center"/>
          </w:tcPr>
          <w:p w:rsidR="003C2D82" w:rsidRPr="00C3433A" w:rsidRDefault="003C2D82" w:rsidP="008239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3433A">
              <w:rPr>
                <w:b/>
                <w:sz w:val="18"/>
                <w:szCs w:val="18"/>
              </w:rPr>
              <w:t>E</w:t>
            </w:r>
            <w:r w:rsidRPr="00C3433A">
              <w:rPr>
                <w:sz w:val="18"/>
                <w:szCs w:val="18"/>
              </w:rPr>
              <w:t xml:space="preserve"> = Entscheidung</w:t>
            </w:r>
          </w:p>
        </w:tc>
        <w:tc>
          <w:tcPr>
            <w:tcW w:w="2410" w:type="dxa"/>
            <w:tcBorders>
              <w:left w:val="single" w:sz="12" w:space="0" w:color="FFFFFF"/>
              <w:right w:val="single" w:sz="12" w:space="0" w:color="FFFFFF"/>
            </w:tcBorders>
            <w:shd w:val="clear" w:color="auto" w:fill="F2F2F2"/>
            <w:vAlign w:val="center"/>
          </w:tcPr>
          <w:p w:rsidR="003C2D82" w:rsidRPr="00C3433A" w:rsidRDefault="003C2D82" w:rsidP="0082390F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3433A">
              <w:rPr>
                <w:b/>
                <w:sz w:val="18"/>
                <w:szCs w:val="18"/>
              </w:rPr>
              <w:t>A</w:t>
            </w:r>
            <w:r w:rsidRPr="00C3433A">
              <w:rPr>
                <w:sz w:val="18"/>
                <w:szCs w:val="18"/>
              </w:rPr>
              <w:t xml:space="preserve"> = Auftrag / </w:t>
            </w:r>
            <w:proofErr w:type="spellStart"/>
            <w:r w:rsidRPr="00C3433A">
              <w:rPr>
                <w:sz w:val="18"/>
                <w:szCs w:val="18"/>
              </w:rPr>
              <w:t>To</w:t>
            </w:r>
            <w:proofErr w:type="spellEnd"/>
            <w:r w:rsidRPr="00C3433A">
              <w:rPr>
                <w:sz w:val="18"/>
                <w:szCs w:val="18"/>
              </w:rPr>
              <w:t>-Do</w:t>
            </w:r>
          </w:p>
        </w:tc>
        <w:tc>
          <w:tcPr>
            <w:tcW w:w="1559" w:type="dxa"/>
            <w:gridSpan w:val="2"/>
            <w:tcBorders>
              <w:left w:val="single" w:sz="12" w:space="0" w:color="FFFFFF"/>
            </w:tcBorders>
            <w:shd w:val="clear" w:color="auto" w:fill="F2F2F2"/>
            <w:vAlign w:val="center"/>
          </w:tcPr>
          <w:p w:rsidR="003C2D82" w:rsidRPr="00C3433A" w:rsidRDefault="003C2D82" w:rsidP="003C2D8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C3433A">
              <w:rPr>
                <w:b/>
                <w:sz w:val="18"/>
                <w:szCs w:val="18"/>
              </w:rPr>
              <w:t>O</w:t>
            </w:r>
            <w:r w:rsidRPr="00C3433A">
              <w:rPr>
                <w:sz w:val="18"/>
                <w:szCs w:val="18"/>
              </w:rPr>
              <w:t xml:space="preserve"> = Offener Punkt</w:t>
            </w:r>
          </w:p>
        </w:tc>
      </w:tr>
    </w:tbl>
    <w:bookmarkEnd w:id="0"/>
    <w:bookmarkEnd w:id="2"/>
    <w:p w:rsidR="001F257E" w:rsidRPr="00C3433A" w:rsidRDefault="00DC56A8" w:rsidP="003C2D82">
      <w:pPr>
        <w:pStyle w:val="berschrift1berTabelle"/>
      </w:pPr>
      <w:r w:rsidRPr="00C3433A">
        <w:t>Aufgabenübersicht</w:t>
      </w:r>
    </w:p>
    <w:tbl>
      <w:tblPr>
        <w:tblW w:w="9923" w:type="dxa"/>
        <w:tblInd w:w="70" w:type="dxa"/>
        <w:tblBorders>
          <w:top w:val="single" w:sz="12" w:space="0" w:color="808080"/>
          <w:bottom w:val="single" w:sz="12" w:space="0" w:color="7F7F7F"/>
          <w:insideH w:val="single" w:sz="2" w:space="0" w:color="7F7F7F"/>
          <w:insideV w:val="single" w:sz="4" w:space="0" w:color="D9D9D9"/>
        </w:tblBorders>
        <w:tblLayout w:type="fixed"/>
        <w:tblCellMar>
          <w:left w:w="70" w:type="dxa"/>
          <w:right w:w="70" w:type="dxa"/>
        </w:tblCellMar>
        <w:tblLook w:val="0020" w:firstRow="1" w:lastRow="0" w:firstColumn="0" w:lastColumn="0" w:noHBand="0" w:noVBand="0"/>
      </w:tblPr>
      <w:tblGrid>
        <w:gridCol w:w="426"/>
        <w:gridCol w:w="992"/>
        <w:gridCol w:w="6520"/>
        <w:gridCol w:w="851"/>
        <w:gridCol w:w="1134"/>
      </w:tblGrid>
      <w:tr w:rsidR="0082390F" w:rsidRPr="00C3433A">
        <w:trPr>
          <w:cantSplit/>
          <w:trHeight w:val="340"/>
          <w:tblHeader/>
        </w:trPr>
        <w:tc>
          <w:tcPr>
            <w:tcW w:w="426" w:type="dxa"/>
            <w:shd w:val="clear" w:color="auto" w:fill="D9D9D9"/>
          </w:tcPr>
          <w:p w:rsidR="0082390F" w:rsidRPr="00642DE2" w:rsidRDefault="0082390F" w:rsidP="00642DE2">
            <w:pPr>
              <w:pStyle w:val="TABText"/>
              <w:jc w:val="center"/>
              <w:rPr>
                <w:b w:val="0"/>
              </w:rPr>
            </w:pPr>
            <w:r w:rsidRPr="00642DE2">
              <w:rPr>
                <w:b w:val="0"/>
              </w:rPr>
              <w:sym w:font="Wingdings" w:char="F0FC"/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Thema</w:t>
            </w:r>
          </w:p>
        </w:tc>
        <w:tc>
          <w:tcPr>
            <w:tcW w:w="6520" w:type="dxa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Was?</w:t>
            </w:r>
          </w:p>
        </w:tc>
        <w:tc>
          <w:tcPr>
            <w:tcW w:w="851" w:type="dxa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Wer?</w:t>
            </w:r>
          </w:p>
        </w:tc>
        <w:tc>
          <w:tcPr>
            <w:tcW w:w="1134" w:type="dxa"/>
            <w:shd w:val="clear" w:color="auto" w:fill="D9D9D9"/>
            <w:vAlign w:val="center"/>
          </w:tcPr>
          <w:p w:rsidR="0082390F" w:rsidRPr="00C3433A" w:rsidRDefault="0082390F" w:rsidP="00642DE2">
            <w:pPr>
              <w:pStyle w:val="TABText"/>
            </w:pPr>
            <w:r w:rsidRPr="00C3433A">
              <w:t>Wann?</w:t>
            </w:r>
          </w:p>
        </w:tc>
      </w:tr>
      <w:tr w:rsidR="003C2D82" w:rsidRPr="00C3433A">
        <w:trPr>
          <w:cantSplit/>
          <w:tblHeader/>
        </w:trPr>
        <w:tc>
          <w:tcPr>
            <w:tcW w:w="426" w:type="dxa"/>
          </w:tcPr>
          <w:p w:rsidR="003C2D82" w:rsidRPr="00C3433A" w:rsidRDefault="003C2D82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992" w:type="dxa"/>
            <w:shd w:val="clear" w:color="auto" w:fill="auto"/>
          </w:tcPr>
          <w:p w:rsidR="003C2D82" w:rsidRPr="00C3433A" w:rsidRDefault="003C2D82" w:rsidP="00F7343B">
            <w:pPr>
              <w:pStyle w:val="TABPosZ"/>
              <w:numPr>
                <w:ilvl w:val="0"/>
                <w:numId w:val="0"/>
              </w:numPr>
            </w:pPr>
            <w:r>
              <w:t>1.1.1</w:t>
            </w:r>
          </w:p>
        </w:tc>
        <w:tc>
          <w:tcPr>
            <w:tcW w:w="6520" w:type="dxa"/>
            <w:shd w:val="clear" w:color="auto" w:fill="auto"/>
          </w:tcPr>
          <w:p w:rsidR="003C2D82" w:rsidRPr="00C8587C" w:rsidRDefault="003C2D82" w:rsidP="00F7343B">
            <w:pPr>
              <w:pStyle w:val="TABTextZ"/>
              <w:rPr>
                <w:noProof w:val="0"/>
              </w:rPr>
            </w:pPr>
            <w:r w:rsidRPr="00C8587C">
              <w:rPr>
                <w:noProof w:val="0"/>
              </w:rPr>
              <w:t xml:space="preserve">Anleitung „Verknüpfung </w:t>
            </w:r>
            <w:proofErr w:type="spellStart"/>
            <w:r w:rsidRPr="00C8587C">
              <w:rPr>
                <w:noProof w:val="0"/>
              </w:rPr>
              <w:t>Adwords</w:t>
            </w:r>
            <w:proofErr w:type="spellEnd"/>
            <w:r w:rsidRPr="00C8587C">
              <w:rPr>
                <w:noProof w:val="0"/>
              </w:rPr>
              <w:t>/</w:t>
            </w:r>
            <w:proofErr w:type="spellStart"/>
            <w:r w:rsidRPr="00C8587C">
              <w:rPr>
                <w:noProof w:val="0"/>
              </w:rPr>
              <w:t>Analytics</w:t>
            </w:r>
            <w:proofErr w:type="spellEnd"/>
            <w:r w:rsidRPr="00C8587C">
              <w:rPr>
                <w:noProof w:val="0"/>
              </w:rPr>
              <w:t xml:space="preserve">“ für Herrn </w:t>
            </w:r>
            <w:proofErr w:type="spellStart"/>
            <w:r w:rsidRPr="00C8587C">
              <w:rPr>
                <w:noProof w:val="0"/>
              </w:rPr>
              <w:t>Nüsser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3C2D82" w:rsidRPr="00C8587C" w:rsidRDefault="003C2D82" w:rsidP="00F7343B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1134" w:type="dxa"/>
            <w:shd w:val="clear" w:color="auto" w:fill="auto"/>
          </w:tcPr>
          <w:p w:rsidR="003C2D82" w:rsidRPr="00C3433A" w:rsidRDefault="00623F61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Workshop</w:t>
            </w:r>
          </w:p>
        </w:tc>
      </w:tr>
      <w:tr w:rsidR="003C2D82" w:rsidRPr="00C3433A">
        <w:trPr>
          <w:cantSplit/>
          <w:tblHeader/>
        </w:trPr>
        <w:tc>
          <w:tcPr>
            <w:tcW w:w="426" w:type="dxa"/>
          </w:tcPr>
          <w:p w:rsidR="003C2D82" w:rsidRPr="00C3433A" w:rsidRDefault="003C2D82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992" w:type="dxa"/>
            <w:shd w:val="clear" w:color="auto" w:fill="auto"/>
          </w:tcPr>
          <w:p w:rsidR="003C2D82" w:rsidRPr="00C8587C" w:rsidRDefault="003C2D82" w:rsidP="00F7343B">
            <w:pPr>
              <w:pStyle w:val="TABPosZ"/>
              <w:numPr>
                <w:ilvl w:val="0"/>
                <w:numId w:val="0"/>
              </w:numPr>
            </w:pPr>
            <w:r>
              <w:t>1.1.2</w:t>
            </w:r>
          </w:p>
        </w:tc>
        <w:tc>
          <w:tcPr>
            <w:tcW w:w="6520" w:type="dxa"/>
            <w:shd w:val="clear" w:color="auto" w:fill="auto"/>
          </w:tcPr>
          <w:p w:rsidR="003C2D82" w:rsidRPr="00C8587C" w:rsidRDefault="003C2D82" w:rsidP="00F7343B">
            <w:pPr>
              <w:pStyle w:val="TABTextZ"/>
              <w:rPr>
                <w:noProof w:val="0"/>
              </w:rPr>
            </w:pPr>
            <w:r w:rsidRPr="00C8587C">
              <w:rPr>
                <w:noProof w:val="0"/>
              </w:rPr>
              <w:t xml:space="preserve">(internetfreundliches) Texten für </w:t>
            </w:r>
            <w:proofErr w:type="spellStart"/>
            <w:r w:rsidRPr="00C8587C">
              <w:rPr>
                <w:noProof w:val="0"/>
              </w:rPr>
              <w:t>Venjakob</w:t>
            </w:r>
            <w:proofErr w:type="spellEnd"/>
            <w:r w:rsidRPr="00C8587C">
              <w:rPr>
                <w:noProof w:val="0"/>
              </w:rPr>
              <w:t xml:space="preserve"> vorbereiten</w:t>
            </w:r>
          </w:p>
        </w:tc>
        <w:tc>
          <w:tcPr>
            <w:tcW w:w="851" w:type="dxa"/>
            <w:shd w:val="clear" w:color="auto" w:fill="auto"/>
          </w:tcPr>
          <w:p w:rsidR="003C2D82" w:rsidRPr="00C8587C" w:rsidRDefault="003C2D82" w:rsidP="00F7343B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1134" w:type="dxa"/>
            <w:shd w:val="clear" w:color="auto" w:fill="auto"/>
          </w:tcPr>
          <w:p w:rsidR="003C2D82" w:rsidRPr="00C3433A" w:rsidRDefault="00623F61" w:rsidP="00623F61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 xml:space="preserve">Workshop </w:t>
            </w:r>
          </w:p>
        </w:tc>
      </w:tr>
      <w:tr w:rsidR="003C2D82" w:rsidRPr="00C3433A">
        <w:trPr>
          <w:cantSplit/>
          <w:tblHeader/>
        </w:trPr>
        <w:tc>
          <w:tcPr>
            <w:tcW w:w="426" w:type="dxa"/>
          </w:tcPr>
          <w:p w:rsidR="003C2D82" w:rsidRPr="00C3433A" w:rsidRDefault="003C2D82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992" w:type="dxa"/>
            <w:shd w:val="clear" w:color="auto" w:fill="auto"/>
          </w:tcPr>
          <w:p w:rsidR="003C2D82" w:rsidRPr="00C8587C" w:rsidRDefault="003C2D82" w:rsidP="00F7343B">
            <w:pPr>
              <w:pStyle w:val="TABPosZ"/>
              <w:numPr>
                <w:ilvl w:val="0"/>
                <w:numId w:val="0"/>
              </w:numPr>
            </w:pPr>
            <w:r>
              <w:t>1.1.3</w:t>
            </w:r>
          </w:p>
        </w:tc>
        <w:tc>
          <w:tcPr>
            <w:tcW w:w="6520" w:type="dxa"/>
            <w:shd w:val="clear" w:color="auto" w:fill="auto"/>
          </w:tcPr>
          <w:p w:rsidR="003C2D82" w:rsidRPr="00C8587C" w:rsidRDefault="003C2D82" w:rsidP="00F7343B">
            <w:pPr>
              <w:pStyle w:val="TABTextZ"/>
              <w:rPr>
                <w:noProof w:val="0"/>
              </w:rPr>
            </w:pPr>
            <w:r>
              <w:t>Termin mit Herrn Nüßer abstimmen</w:t>
            </w:r>
          </w:p>
        </w:tc>
        <w:tc>
          <w:tcPr>
            <w:tcW w:w="851" w:type="dxa"/>
            <w:shd w:val="clear" w:color="auto" w:fill="auto"/>
          </w:tcPr>
          <w:p w:rsidR="003C2D82" w:rsidRPr="00C8587C" w:rsidRDefault="003C2D82" w:rsidP="00F7343B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1134" w:type="dxa"/>
            <w:shd w:val="clear" w:color="auto" w:fill="auto"/>
          </w:tcPr>
          <w:p w:rsidR="003C2D82" w:rsidRPr="00C3433A" w:rsidRDefault="00623F61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02.11.2011</w:t>
            </w:r>
          </w:p>
        </w:tc>
      </w:tr>
      <w:tr w:rsidR="00623F61" w:rsidRPr="00C3433A">
        <w:trPr>
          <w:cantSplit/>
          <w:tblHeader/>
        </w:trPr>
        <w:tc>
          <w:tcPr>
            <w:tcW w:w="426" w:type="dxa"/>
          </w:tcPr>
          <w:p w:rsidR="00623F61" w:rsidRPr="00C3433A" w:rsidRDefault="00623F61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23F61" w:rsidRDefault="00623F61" w:rsidP="00F7343B">
            <w:pPr>
              <w:pStyle w:val="TABPosZ"/>
              <w:numPr>
                <w:ilvl w:val="0"/>
                <w:numId w:val="0"/>
              </w:numPr>
            </w:pPr>
            <w:r>
              <w:t>1.2.3</w:t>
            </w:r>
          </w:p>
        </w:tc>
        <w:tc>
          <w:tcPr>
            <w:tcW w:w="6520" w:type="dxa"/>
            <w:shd w:val="clear" w:color="auto" w:fill="auto"/>
          </w:tcPr>
          <w:p w:rsidR="00623F61" w:rsidRDefault="00623F61" w:rsidP="00F7343B">
            <w:pPr>
              <w:pStyle w:val="TABTextZ"/>
            </w:pPr>
            <w:r>
              <w:t>Status bei GBA abfragen</w:t>
            </w:r>
          </w:p>
        </w:tc>
        <w:tc>
          <w:tcPr>
            <w:tcW w:w="851" w:type="dxa"/>
            <w:shd w:val="clear" w:color="auto" w:fill="auto"/>
          </w:tcPr>
          <w:p w:rsidR="00623F61" w:rsidRDefault="00623F61" w:rsidP="00F7343B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1134" w:type="dxa"/>
            <w:shd w:val="clear" w:color="auto" w:fill="auto"/>
          </w:tcPr>
          <w:p w:rsidR="00623F61" w:rsidRDefault="00623F61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02.11.2011</w:t>
            </w:r>
          </w:p>
        </w:tc>
      </w:tr>
      <w:tr w:rsidR="00623F61" w:rsidRPr="00C3433A">
        <w:trPr>
          <w:cantSplit/>
          <w:tblHeader/>
        </w:trPr>
        <w:tc>
          <w:tcPr>
            <w:tcW w:w="426" w:type="dxa"/>
          </w:tcPr>
          <w:p w:rsidR="00623F61" w:rsidRPr="00C3433A" w:rsidRDefault="00623F61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23F61" w:rsidRPr="00C3433A" w:rsidRDefault="00623F61" w:rsidP="00F7343B">
            <w:pPr>
              <w:pStyle w:val="TABPosZ"/>
              <w:numPr>
                <w:ilvl w:val="0"/>
                <w:numId w:val="0"/>
              </w:numPr>
            </w:pPr>
            <w:r>
              <w:t>2.1</w:t>
            </w:r>
          </w:p>
        </w:tc>
        <w:tc>
          <w:tcPr>
            <w:tcW w:w="6520" w:type="dxa"/>
            <w:shd w:val="clear" w:color="auto" w:fill="auto"/>
          </w:tcPr>
          <w:p w:rsidR="00623F61" w:rsidRPr="00C8587C" w:rsidRDefault="00623F61" w:rsidP="00F7343B">
            <w:pPr>
              <w:pStyle w:val="TABTextZ"/>
              <w:rPr>
                <w:noProof w:val="0"/>
                <w:lang w:val="en-US"/>
              </w:rPr>
            </w:pPr>
            <w:proofErr w:type="spellStart"/>
            <w:r>
              <w:rPr>
                <w:noProof w:val="0"/>
                <w:lang w:val="en-US"/>
              </w:rPr>
              <w:t>Ideensammlung</w:t>
            </w:r>
            <w:proofErr w:type="spellEnd"/>
            <w:r>
              <w:rPr>
                <w:noProof w:val="0"/>
                <w:lang w:val="en-US"/>
              </w:rPr>
              <w:t xml:space="preserve"> </w:t>
            </w:r>
            <w:proofErr w:type="spellStart"/>
            <w:r>
              <w:rPr>
                <w:noProof w:val="0"/>
                <w:lang w:val="en-US"/>
              </w:rPr>
              <w:t>ergänzen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623F61" w:rsidRPr="00C8587C" w:rsidRDefault="00623F61" w:rsidP="00F7343B">
            <w:pPr>
              <w:pStyle w:val="TABWhrungZ"/>
              <w:jc w:val="center"/>
              <w:rPr>
                <w:noProof w:val="0"/>
                <w:lang w:val="en-US"/>
              </w:rPr>
            </w:pPr>
            <w:proofErr w:type="spellStart"/>
            <w:r>
              <w:rPr>
                <w:noProof w:val="0"/>
                <w:lang w:val="en-US"/>
              </w:rPr>
              <w:t>alle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623F61" w:rsidRDefault="00623F61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02.11.2011</w:t>
            </w:r>
          </w:p>
        </w:tc>
      </w:tr>
      <w:tr w:rsidR="00623F61" w:rsidRPr="00C3433A">
        <w:trPr>
          <w:cantSplit/>
          <w:tblHeader/>
        </w:trPr>
        <w:tc>
          <w:tcPr>
            <w:tcW w:w="426" w:type="dxa"/>
          </w:tcPr>
          <w:p w:rsidR="00623F61" w:rsidRPr="00C3433A" w:rsidRDefault="00623F61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23F61" w:rsidRPr="00C8587C" w:rsidRDefault="00623F61" w:rsidP="00F7343B">
            <w:pPr>
              <w:pStyle w:val="TABPosZ"/>
              <w:numPr>
                <w:ilvl w:val="0"/>
                <w:numId w:val="0"/>
              </w:numPr>
              <w:rPr>
                <w:lang w:val="en-US"/>
              </w:rPr>
            </w:pPr>
            <w:r>
              <w:rPr>
                <w:lang w:val="en-US"/>
              </w:rPr>
              <w:t>2.2</w:t>
            </w:r>
          </w:p>
        </w:tc>
        <w:tc>
          <w:tcPr>
            <w:tcW w:w="6520" w:type="dxa"/>
            <w:shd w:val="clear" w:color="auto" w:fill="auto"/>
          </w:tcPr>
          <w:p w:rsidR="00623F61" w:rsidRPr="003C2D82" w:rsidRDefault="00623F61" w:rsidP="00F7343B">
            <w:pPr>
              <w:pStyle w:val="Aufzhlung1Tabelle"/>
              <w:numPr>
                <w:ilvl w:val="0"/>
                <w:numId w:val="0"/>
              </w:numPr>
            </w:pPr>
            <w:r w:rsidRPr="003C2D82">
              <w:rPr>
                <w:rFonts w:eastAsia="Arial Unicode MS" w:cs="Arial"/>
              </w:rPr>
              <w:t>Gedanken machen: was möchten wir mit dem SEO-Bereich erreichen? Ziele? Wünsche?</w:t>
            </w:r>
          </w:p>
        </w:tc>
        <w:tc>
          <w:tcPr>
            <w:tcW w:w="851" w:type="dxa"/>
            <w:shd w:val="clear" w:color="auto" w:fill="auto"/>
          </w:tcPr>
          <w:p w:rsidR="00623F61" w:rsidRPr="003C2D82" w:rsidRDefault="00623F61" w:rsidP="00F7343B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alle</w:t>
            </w:r>
          </w:p>
        </w:tc>
        <w:tc>
          <w:tcPr>
            <w:tcW w:w="1134" w:type="dxa"/>
            <w:shd w:val="clear" w:color="auto" w:fill="auto"/>
          </w:tcPr>
          <w:p w:rsidR="00623F61" w:rsidRDefault="00623F61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02.11.2011</w:t>
            </w:r>
          </w:p>
        </w:tc>
      </w:tr>
      <w:tr w:rsidR="00623F61" w:rsidRPr="00C3433A">
        <w:trPr>
          <w:cantSplit/>
          <w:tblHeader/>
        </w:trPr>
        <w:tc>
          <w:tcPr>
            <w:tcW w:w="426" w:type="dxa"/>
          </w:tcPr>
          <w:p w:rsidR="00623F61" w:rsidRPr="00C3433A" w:rsidRDefault="00623F61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23F61" w:rsidRPr="003C2D82" w:rsidRDefault="00623F61" w:rsidP="00F7343B">
            <w:pPr>
              <w:pStyle w:val="TABPosZ"/>
              <w:numPr>
                <w:ilvl w:val="0"/>
                <w:numId w:val="0"/>
              </w:numPr>
              <w:ind w:left="425" w:hanging="425"/>
            </w:pPr>
            <w:r>
              <w:t>2.3</w:t>
            </w:r>
          </w:p>
        </w:tc>
        <w:tc>
          <w:tcPr>
            <w:tcW w:w="6520" w:type="dxa"/>
            <w:shd w:val="clear" w:color="auto" w:fill="auto"/>
          </w:tcPr>
          <w:p w:rsidR="00623F61" w:rsidRPr="003C2D82" w:rsidRDefault="00623F61" w:rsidP="00F7343B">
            <w:pPr>
              <w:pStyle w:val="TABPosZ"/>
              <w:numPr>
                <w:ilvl w:val="0"/>
                <w:numId w:val="0"/>
              </w:numPr>
              <w:ind w:left="425" w:hanging="425"/>
            </w:pPr>
            <w:r>
              <w:t>Erinnerung ans Team schicken</w:t>
            </w:r>
          </w:p>
        </w:tc>
        <w:tc>
          <w:tcPr>
            <w:tcW w:w="851" w:type="dxa"/>
            <w:shd w:val="clear" w:color="auto" w:fill="auto"/>
          </w:tcPr>
          <w:p w:rsidR="00623F61" w:rsidRPr="003C2D82" w:rsidRDefault="00623F61" w:rsidP="00F7343B">
            <w:pPr>
              <w:pStyle w:val="TABPosZ"/>
              <w:numPr>
                <w:ilvl w:val="0"/>
                <w:numId w:val="0"/>
              </w:numPr>
              <w:ind w:left="425" w:hanging="425"/>
              <w:jc w:val="center"/>
            </w:pPr>
            <w:r>
              <w:t>alle</w:t>
            </w:r>
          </w:p>
        </w:tc>
        <w:tc>
          <w:tcPr>
            <w:tcW w:w="1134" w:type="dxa"/>
            <w:shd w:val="clear" w:color="auto" w:fill="auto"/>
          </w:tcPr>
          <w:p w:rsidR="00623F61" w:rsidRDefault="00623F61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26.10.2011</w:t>
            </w:r>
          </w:p>
        </w:tc>
      </w:tr>
      <w:tr w:rsidR="00623F61" w:rsidRPr="00C3433A">
        <w:trPr>
          <w:cantSplit/>
          <w:tblHeader/>
        </w:trPr>
        <w:tc>
          <w:tcPr>
            <w:tcW w:w="426" w:type="dxa"/>
          </w:tcPr>
          <w:p w:rsidR="00623F61" w:rsidRPr="00C3433A" w:rsidRDefault="00623F61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23F61" w:rsidRPr="00C3433A" w:rsidRDefault="00623F61" w:rsidP="00F7343B">
            <w:pPr>
              <w:pStyle w:val="TABPosZ"/>
              <w:numPr>
                <w:ilvl w:val="0"/>
                <w:numId w:val="0"/>
              </w:numPr>
            </w:pPr>
            <w:r>
              <w:t>3.2.1</w:t>
            </w:r>
          </w:p>
        </w:tc>
        <w:tc>
          <w:tcPr>
            <w:tcW w:w="6520" w:type="dxa"/>
            <w:shd w:val="clear" w:color="auto" w:fill="auto"/>
          </w:tcPr>
          <w:p w:rsidR="00623F61" w:rsidRPr="003C2D82" w:rsidRDefault="00623F61" w:rsidP="00F7343B">
            <w:pPr>
              <w:pStyle w:val="TABTextZ"/>
              <w:rPr>
                <w:noProof w:val="0"/>
              </w:rPr>
            </w:pPr>
            <w:proofErr w:type="spellStart"/>
            <w:r w:rsidRPr="003C2D82">
              <w:rPr>
                <w:noProof w:val="0"/>
              </w:rPr>
              <w:t>Präsi</w:t>
            </w:r>
            <w:proofErr w:type="spellEnd"/>
            <w:r w:rsidRPr="003C2D82">
              <w:rPr>
                <w:noProof w:val="0"/>
              </w:rPr>
              <w:t>: Top Wettbewerber-Analyse aus Kundensicht</w:t>
            </w:r>
          </w:p>
        </w:tc>
        <w:tc>
          <w:tcPr>
            <w:tcW w:w="851" w:type="dxa"/>
            <w:shd w:val="clear" w:color="auto" w:fill="auto"/>
          </w:tcPr>
          <w:p w:rsidR="00623F61" w:rsidRDefault="00623F61" w:rsidP="00F7343B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ERO</w:t>
            </w:r>
          </w:p>
        </w:tc>
        <w:tc>
          <w:tcPr>
            <w:tcW w:w="1134" w:type="dxa"/>
            <w:shd w:val="clear" w:color="auto" w:fill="auto"/>
          </w:tcPr>
          <w:p w:rsidR="00623F61" w:rsidRDefault="00623F61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16.11.2011</w:t>
            </w:r>
          </w:p>
        </w:tc>
      </w:tr>
      <w:tr w:rsidR="00623F61" w:rsidRPr="00C3433A">
        <w:trPr>
          <w:cantSplit/>
          <w:tblHeader/>
        </w:trPr>
        <w:tc>
          <w:tcPr>
            <w:tcW w:w="426" w:type="dxa"/>
          </w:tcPr>
          <w:p w:rsidR="00623F61" w:rsidRPr="00C3433A" w:rsidRDefault="00623F61" w:rsidP="0082390F">
            <w:pPr>
              <w:pStyle w:val="TABPosZ"/>
              <w:numPr>
                <w:ilvl w:val="0"/>
                <w:numId w:val="19"/>
              </w:numPr>
              <w:rPr>
                <w:sz w:val="26"/>
              </w:rPr>
            </w:pPr>
          </w:p>
        </w:tc>
        <w:tc>
          <w:tcPr>
            <w:tcW w:w="992" w:type="dxa"/>
            <w:shd w:val="clear" w:color="auto" w:fill="auto"/>
          </w:tcPr>
          <w:p w:rsidR="00623F61" w:rsidRPr="00C3433A" w:rsidRDefault="00623F61" w:rsidP="00F7343B">
            <w:pPr>
              <w:pStyle w:val="TABPosZ"/>
              <w:numPr>
                <w:ilvl w:val="0"/>
                <w:numId w:val="0"/>
              </w:numPr>
            </w:pPr>
            <w:r>
              <w:t>3.2.4</w:t>
            </w:r>
          </w:p>
        </w:tc>
        <w:tc>
          <w:tcPr>
            <w:tcW w:w="6520" w:type="dxa"/>
            <w:shd w:val="clear" w:color="auto" w:fill="auto"/>
          </w:tcPr>
          <w:p w:rsidR="00623F61" w:rsidRPr="003C2D82" w:rsidRDefault="00623F61" w:rsidP="00F7343B">
            <w:pPr>
              <w:pStyle w:val="TABTextZ"/>
              <w:rPr>
                <w:noProof w:val="0"/>
              </w:rPr>
            </w:pPr>
            <w:proofErr w:type="spellStart"/>
            <w:r w:rsidRPr="003C2D82">
              <w:rPr>
                <w:noProof w:val="0"/>
              </w:rPr>
              <w:t>Präsi</w:t>
            </w:r>
            <w:proofErr w:type="spellEnd"/>
            <w:r w:rsidRPr="003C2D82">
              <w:rPr>
                <w:noProof w:val="0"/>
              </w:rPr>
              <w:t>: SEO Ziele und Zielgruppen</w:t>
            </w:r>
          </w:p>
        </w:tc>
        <w:tc>
          <w:tcPr>
            <w:tcW w:w="851" w:type="dxa"/>
            <w:shd w:val="clear" w:color="auto" w:fill="auto"/>
          </w:tcPr>
          <w:p w:rsidR="00623F61" w:rsidRDefault="00623F61" w:rsidP="00F7343B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HKL</w:t>
            </w:r>
          </w:p>
        </w:tc>
        <w:tc>
          <w:tcPr>
            <w:tcW w:w="1134" w:type="dxa"/>
            <w:shd w:val="clear" w:color="auto" w:fill="auto"/>
          </w:tcPr>
          <w:p w:rsidR="00623F61" w:rsidRDefault="00623F61" w:rsidP="0082390F">
            <w:pPr>
              <w:pStyle w:val="TABWhrungZ"/>
              <w:jc w:val="center"/>
              <w:rPr>
                <w:noProof w:val="0"/>
              </w:rPr>
            </w:pPr>
            <w:r>
              <w:rPr>
                <w:noProof w:val="0"/>
              </w:rPr>
              <w:t>02.11.2011</w:t>
            </w:r>
          </w:p>
        </w:tc>
      </w:tr>
    </w:tbl>
    <w:p w:rsidR="00C8587C" w:rsidRDefault="00C8587C" w:rsidP="00E90DA9">
      <w:pPr>
        <w:pStyle w:val="berschrift1berTabelle"/>
      </w:pPr>
    </w:p>
    <w:p w:rsidR="0082390F" w:rsidRDefault="00C8587C" w:rsidP="00C8587C">
      <w:pPr>
        <w:pStyle w:val="berschrift1"/>
      </w:pPr>
      <w:r>
        <w:br w:type="page"/>
        <w:t>Anhang</w:t>
      </w:r>
    </w:p>
    <w:p w:rsidR="00C8587C" w:rsidRDefault="00C8587C" w:rsidP="00C8587C">
      <w:pPr>
        <w:pStyle w:val="berschrift2"/>
      </w:pPr>
      <w:r>
        <w:t>Ideensammlung</w:t>
      </w:r>
    </w:p>
    <w:p w:rsidR="00C8587C" w:rsidRPr="00C8587C" w:rsidRDefault="00C8587C" w:rsidP="00C8587C">
      <w:pPr>
        <w:numPr>
          <w:ilvl w:val="0"/>
          <w:numId w:val="30"/>
        </w:numPr>
      </w:pPr>
      <w:r w:rsidRPr="00C8587C">
        <w:t>Schulungen/Kurse</w:t>
      </w:r>
    </w:p>
    <w:p w:rsidR="00C8587C" w:rsidRPr="00C8587C" w:rsidRDefault="00C8587C" w:rsidP="00C8587C">
      <w:pPr>
        <w:numPr>
          <w:ilvl w:val="0"/>
          <w:numId w:val="30"/>
        </w:numPr>
        <w:ind w:left="1069"/>
      </w:pPr>
      <w:proofErr w:type="spellStart"/>
      <w:r w:rsidRPr="00C8587C">
        <w:t>AdWords</w:t>
      </w:r>
      <w:proofErr w:type="spellEnd"/>
    </w:p>
    <w:p w:rsidR="00C8587C" w:rsidRPr="00C8587C" w:rsidRDefault="00C8587C" w:rsidP="00C8587C">
      <w:pPr>
        <w:numPr>
          <w:ilvl w:val="0"/>
          <w:numId w:val="30"/>
        </w:numPr>
        <w:ind w:left="1069"/>
      </w:pPr>
      <w:r w:rsidRPr="00C8587C">
        <w:t>Texten im Internet</w:t>
      </w:r>
    </w:p>
    <w:p w:rsidR="00C8587C" w:rsidRPr="00C8587C" w:rsidRDefault="00C8587C" w:rsidP="00C8587C">
      <w:pPr>
        <w:numPr>
          <w:ilvl w:val="0"/>
          <w:numId w:val="30"/>
        </w:numPr>
        <w:ind w:left="1069"/>
      </w:pPr>
      <w:proofErr w:type="spellStart"/>
      <w:r w:rsidRPr="00C8587C">
        <w:t>Keywords</w:t>
      </w:r>
      <w:proofErr w:type="spellEnd"/>
      <w:r w:rsidRPr="00C8587C">
        <w:t xml:space="preserve"> finden und nutzen</w:t>
      </w:r>
    </w:p>
    <w:p w:rsidR="00C8587C" w:rsidRPr="00C8587C" w:rsidRDefault="00C8587C" w:rsidP="00C8587C">
      <w:pPr>
        <w:numPr>
          <w:ilvl w:val="0"/>
          <w:numId w:val="30"/>
        </w:numPr>
        <w:ind w:left="1069"/>
      </w:pPr>
      <w:proofErr w:type="spellStart"/>
      <w:r w:rsidRPr="00C8587C">
        <w:t>Offpage</w:t>
      </w:r>
      <w:proofErr w:type="spellEnd"/>
    </w:p>
    <w:p w:rsidR="00C8587C" w:rsidRPr="00C8587C" w:rsidRDefault="00C8587C" w:rsidP="00C8587C">
      <w:pPr>
        <w:numPr>
          <w:ilvl w:val="0"/>
          <w:numId w:val="30"/>
        </w:numPr>
        <w:ind w:left="1069"/>
      </w:pPr>
      <w:r w:rsidRPr="00C8587C">
        <w:t>SEO Grundlagen mit Spontan-SEO-Check</w:t>
      </w:r>
    </w:p>
    <w:p w:rsidR="00C8587C" w:rsidRPr="00C8587C" w:rsidRDefault="00C8587C" w:rsidP="00C8587C">
      <w:pPr>
        <w:numPr>
          <w:ilvl w:val="0"/>
          <w:numId w:val="30"/>
        </w:numPr>
        <w:ind w:left="1069"/>
      </w:pPr>
      <w:r w:rsidRPr="00C8587C">
        <w:t>Website-</w:t>
      </w:r>
      <w:proofErr w:type="spellStart"/>
      <w:r w:rsidRPr="00C8587C">
        <w:t>Analytics</w:t>
      </w:r>
      <w:proofErr w:type="spellEnd"/>
      <w:r w:rsidRPr="00C8587C">
        <w:t xml:space="preserve"> richtig nutzen</w:t>
      </w:r>
    </w:p>
    <w:p w:rsidR="00C8587C" w:rsidRDefault="00C8587C" w:rsidP="00C8587C">
      <w:pPr>
        <w:pStyle w:val="berschrift2"/>
        <w:rPr>
          <w:lang w:val="en-US"/>
        </w:rPr>
      </w:pPr>
      <w:proofErr w:type="spellStart"/>
      <w:r>
        <w:rPr>
          <w:lang w:val="en-US"/>
        </w:rPr>
        <w:t>Ziele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Wünsche</w:t>
      </w:r>
      <w:proofErr w:type="spellEnd"/>
    </w:p>
    <w:p w:rsidR="00C8587C" w:rsidRPr="00C8587C" w:rsidRDefault="00C8587C" w:rsidP="00C8587C">
      <w:pPr>
        <w:numPr>
          <w:ilvl w:val="0"/>
          <w:numId w:val="31"/>
        </w:numPr>
      </w:pPr>
      <w:r w:rsidRPr="00C8587C">
        <w:t xml:space="preserve">In ein paar Jahren echte SEO- und </w:t>
      </w:r>
      <w:proofErr w:type="spellStart"/>
      <w:r w:rsidRPr="00C8587C">
        <w:t>AdWords</w:t>
      </w:r>
      <w:proofErr w:type="spellEnd"/>
      <w:r w:rsidRPr="00C8587C">
        <w:t>-Kunden – wie beim Service</w:t>
      </w:r>
    </w:p>
    <w:p w:rsidR="00C8587C" w:rsidRPr="00C8587C" w:rsidRDefault="00C8587C" w:rsidP="00C8587C">
      <w:pPr>
        <w:numPr>
          <w:ilvl w:val="0"/>
          <w:numId w:val="31"/>
        </w:numPr>
      </w:pPr>
      <w:r w:rsidRPr="00C8587C">
        <w:t>SEO-Pakete zusammen mit Service-Paketen anbieten</w:t>
      </w:r>
    </w:p>
    <w:p w:rsidR="00C8587C" w:rsidRPr="00C8587C" w:rsidRDefault="00C8587C" w:rsidP="00C8587C">
      <w:pPr>
        <w:numPr>
          <w:ilvl w:val="0"/>
          <w:numId w:val="31"/>
        </w:numPr>
      </w:pPr>
      <w:proofErr w:type="spellStart"/>
      <w:r w:rsidRPr="00C8587C">
        <w:t>Seo</w:t>
      </w:r>
      <w:proofErr w:type="spellEnd"/>
      <w:r w:rsidRPr="00C8587C">
        <w:t>-Pakete sollten getrennt von den Service-Paketen</w:t>
      </w:r>
      <w:r>
        <w:t xml:space="preserve"> angeboten werden</w:t>
      </w:r>
    </w:p>
    <w:p w:rsidR="00C8587C" w:rsidRPr="00C8587C" w:rsidRDefault="00C8587C" w:rsidP="00C8587C">
      <w:pPr>
        <w:numPr>
          <w:ilvl w:val="0"/>
          <w:numId w:val="31"/>
        </w:numPr>
      </w:pPr>
      <w:r w:rsidRPr="00C8587C">
        <w:t>SEO-Pakete als Module</w:t>
      </w:r>
    </w:p>
    <w:p w:rsidR="00C8587C" w:rsidRPr="00C8587C" w:rsidRDefault="00C8587C" w:rsidP="00C8587C">
      <w:pPr>
        <w:numPr>
          <w:ilvl w:val="0"/>
          <w:numId w:val="31"/>
        </w:numPr>
        <w:ind w:left="1069"/>
      </w:pPr>
      <w:proofErr w:type="spellStart"/>
      <w:r w:rsidRPr="00C8587C">
        <w:t>AdWords</w:t>
      </w:r>
      <w:proofErr w:type="spellEnd"/>
    </w:p>
    <w:p w:rsidR="00C8587C" w:rsidRPr="00C8587C" w:rsidRDefault="00C8587C" w:rsidP="00C8587C">
      <w:pPr>
        <w:numPr>
          <w:ilvl w:val="0"/>
          <w:numId w:val="31"/>
        </w:numPr>
        <w:ind w:left="1069"/>
      </w:pPr>
      <w:proofErr w:type="spellStart"/>
      <w:r w:rsidRPr="00C8587C">
        <w:t>offpage</w:t>
      </w:r>
      <w:proofErr w:type="spellEnd"/>
    </w:p>
    <w:p w:rsidR="00C8587C" w:rsidRPr="00C8587C" w:rsidRDefault="00C8587C" w:rsidP="00C8587C">
      <w:pPr>
        <w:numPr>
          <w:ilvl w:val="0"/>
          <w:numId w:val="31"/>
        </w:numPr>
        <w:ind w:left="1069"/>
      </w:pPr>
      <w:proofErr w:type="spellStart"/>
      <w:r w:rsidRPr="00C8587C">
        <w:t>Onpage</w:t>
      </w:r>
      <w:proofErr w:type="spellEnd"/>
    </w:p>
    <w:p w:rsidR="00C8587C" w:rsidRPr="00C8587C" w:rsidRDefault="00C8587C" w:rsidP="00C8587C">
      <w:pPr>
        <w:numPr>
          <w:ilvl w:val="0"/>
          <w:numId w:val="31"/>
        </w:numPr>
        <w:ind w:left="1069"/>
      </w:pPr>
      <w:r w:rsidRPr="00C8587C">
        <w:t>Schulungen/Workshops</w:t>
      </w:r>
    </w:p>
    <w:p w:rsidR="00C8587C" w:rsidRPr="00C8587C" w:rsidRDefault="00C8587C" w:rsidP="00C8587C">
      <w:pPr>
        <w:numPr>
          <w:ilvl w:val="0"/>
          <w:numId w:val="31"/>
        </w:numPr>
      </w:pPr>
      <w:r w:rsidRPr="00C8587C">
        <w:t>Marketing</w:t>
      </w:r>
    </w:p>
    <w:p w:rsidR="00C8587C" w:rsidRPr="00C8587C" w:rsidRDefault="00C8587C" w:rsidP="00C8587C">
      <w:pPr>
        <w:numPr>
          <w:ilvl w:val="0"/>
          <w:numId w:val="31"/>
        </w:numPr>
        <w:ind w:left="1069"/>
      </w:pPr>
      <w:r w:rsidRPr="00C8587C">
        <w:t>Flyer für SEO-Produkten</w:t>
      </w:r>
    </w:p>
    <w:p w:rsidR="00C8587C" w:rsidRPr="00C8587C" w:rsidRDefault="00C8587C" w:rsidP="00C8587C">
      <w:pPr>
        <w:numPr>
          <w:ilvl w:val="0"/>
          <w:numId w:val="31"/>
        </w:numPr>
        <w:ind w:left="1069"/>
      </w:pPr>
      <w:r w:rsidRPr="00C8587C">
        <w:t xml:space="preserve">SEO auf der </w:t>
      </w:r>
      <w:proofErr w:type="spellStart"/>
      <w:r w:rsidRPr="00C8587C">
        <w:t>itao</w:t>
      </w:r>
      <w:proofErr w:type="spellEnd"/>
      <w:r w:rsidRPr="00C8587C">
        <w:t>-Website</w:t>
      </w:r>
    </w:p>
    <w:p w:rsidR="00C8587C" w:rsidRPr="00C8587C" w:rsidRDefault="00C8587C" w:rsidP="00C8587C">
      <w:pPr>
        <w:numPr>
          <w:ilvl w:val="0"/>
          <w:numId w:val="31"/>
        </w:numPr>
      </w:pPr>
      <w:r w:rsidRPr="00C8587C">
        <w:t>Konkurrenzanalyse</w:t>
      </w:r>
    </w:p>
    <w:p w:rsidR="00C8587C" w:rsidRPr="00C8587C" w:rsidRDefault="00C8587C" w:rsidP="00C8587C"/>
    <w:sectPr w:rsidR="00C8587C" w:rsidRPr="00C8587C" w:rsidSect="008239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87C" w:rsidRDefault="00C8587C">
      <w:r>
        <w:separator/>
      </w:r>
    </w:p>
  </w:endnote>
  <w:endnote w:type="continuationSeparator" w:id="0">
    <w:p w:rsidR="00C8587C" w:rsidRDefault="00C858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9E2" w:rsidRDefault="00E179E2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C88" w:rsidRPr="00B00A2B" w:rsidRDefault="00623F61" w:rsidP="0082390F">
    <w:pPr>
      <w:pStyle w:val="Fuzeile"/>
      <w:pBdr>
        <w:bottom w:val="single" w:sz="6" w:space="1" w:color="808080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18415</wp:posOffset>
              </wp:positionH>
              <wp:positionV relativeFrom="page">
                <wp:posOffset>9866630</wp:posOffset>
              </wp:positionV>
              <wp:extent cx="3119755" cy="612775"/>
              <wp:effectExtent l="0" t="0" r="0" b="0"/>
              <wp:wrapNone/>
              <wp:docPr id="8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9755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D83C88" w:rsidRDefault="00D83C88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b/>
                              <w:color w:val="5B5B5B"/>
                            </w:rPr>
                            <w:tab/>
                            <w:t>Erstellt durch:</w:t>
                          </w: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fldChar w:fldCharType="begin"/>
                          </w:r>
                          <w:r>
                            <w:rPr>
                              <w:color w:val="5B5B5B"/>
                            </w:rPr>
                            <w:instrText xml:space="preserve"> DOCPROPERTY  Author  \* MERGEFORMAT </w:instrText>
                          </w:r>
                          <w:r>
                            <w:rPr>
                              <w:color w:val="5B5B5B"/>
                            </w:rPr>
                            <w:fldChar w:fldCharType="separate"/>
                          </w:r>
                          <w:r w:rsidR="00E179E2">
                            <w:rPr>
                              <w:color w:val="5B5B5B"/>
                            </w:rPr>
                            <w:t>Henning Klingbeil</w:t>
                          </w:r>
                          <w:r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D83C88" w:rsidRPr="00743EF6" w:rsidRDefault="00D83C88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</w:r>
                          <w:r w:rsidRPr="00743EF6">
                            <w:rPr>
                              <w:color w:val="5B5B5B"/>
                            </w:rPr>
                            <w:fldChar w:fldCharType="begin"/>
                          </w:r>
                          <w:r w:rsidRPr="00743EF6">
                            <w:rPr>
                              <w:color w:val="5B5B5B"/>
                            </w:rPr>
                            <w:instrText xml:space="preserve"> </w:instrText>
                          </w:r>
                          <w:r>
                            <w:rPr>
                              <w:color w:val="5B5B5B"/>
                            </w:rPr>
                            <w:instrText>DOCPROPERTY</w:instrText>
                          </w:r>
                          <w:r w:rsidRPr="00743EF6">
                            <w:rPr>
                              <w:color w:val="5B5B5B"/>
                            </w:rPr>
                            <w:instrText xml:space="preserve">  E-Mail MERGEFORMAT </w:instrText>
                          </w:r>
                          <w:r w:rsidRPr="00743EF6">
                            <w:rPr>
                              <w:color w:val="5B5B5B"/>
                            </w:rPr>
                            <w:fldChar w:fldCharType="separate"/>
                          </w:r>
                          <w:r w:rsidR="00E179E2">
                            <w:rPr>
                              <w:color w:val="5B5B5B"/>
                            </w:rPr>
                            <w:t>henning.klingbeil@itao.de</w:t>
                          </w:r>
                          <w:r w:rsidRPr="00743EF6"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D83C88" w:rsidRPr="0086164C" w:rsidRDefault="00D83C88" w:rsidP="0082390F">
                          <w:pPr>
                            <w:pStyle w:val="Fuzeile"/>
                            <w:tabs>
                              <w:tab w:val="clear" w:pos="2835"/>
                              <w:tab w:val="clear" w:pos="3178"/>
                              <w:tab w:val="right" w:pos="1418"/>
                              <w:tab w:val="left" w:pos="1701"/>
                            </w:tabs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b/>
                              <w:color w:val="5B5B5B"/>
                            </w:rPr>
                            <w:tab/>
                          </w:r>
                          <w:proofErr w:type="spellStart"/>
                          <w:r w:rsidRPr="000E6486">
                            <w:t>fon</w:t>
                          </w:r>
                          <w:proofErr w:type="spellEnd"/>
                          <w:r w:rsidRPr="000E6486">
                            <w:t xml:space="preserve"> +49 </w:t>
                          </w:r>
                          <w:r>
                            <w:t>(0) 5241 74337–</w:t>
                          </w:r>
                          <w:fldSimple w:instr=" DOCPROPERTY  Durchwahl  \* MERGEFORMAT ">
                            <w:r w:rsidR="00E179E2">
                              <w:t>25</w:t>
                            </w:r>
                          </w:fldSimple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0" o:spid="_x0000_s1026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    <v:textbox>
                <w:txbxContent>
                  <w:p w:rsidR="00D83C88" w:rsidRDefault="00D83C88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b/>
                        <w:color w:val="5B5B5B"/>
                      </w:rPr>
                      <w:tab/>
                      <w:t>Erstellt durch:</w:t>
                    </w: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fldChar w:fldCharType="begin"/>
                    </w:r>
                    <w:r>
                      <w:rPr>
                        <w:color w:val="5B5B5B"/>
                      </w:rPr>
                      <w:instrText xml:space="preserve"> DOCPROPERTY  Author  \* MERGEFORMAT </w:instrText>
                    </w:r>
                    <w:r>
                      <w:rPr>
                        <w:color w:val="5B5B5B"/>
                      </w:rPr>
                      <w:fldChar w:fldCharType="separate"/>
                    </w:r>
                    <w:r w:rsidR="00E179E2">
                      <w:rPr>
                        <w:color w:val="5B5B5B"/>
                      </w:rPr>
                      <w:t>Henning Klingbeil</w:t>
                    </w:r>
                    <w:r>
                      <w:rPr>
                        <w:color w:val="5B5B5B"/>
                      </w:rPr>
                      <w:fldChar w:fldCharType="end"/>
                    </w:r>
                  </w:p>
                  <w:p w:rsidR="00D83C88" w:rsidRPr="00743EF6" w:rsidRDefault="00D83C88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</w:r>
                    <w:r w:rsidRPr="00743EF6">
                      <w:rPr>
                        <w:color w:val="5B5B5B"/>
                      </w:rPr>
                      <w:fldChar w:fldCharType="begin"/>
                    </w:r>
                    <w:r w:rsidRPr="00743EF6">
                      <w:rPr>
                        <w:color w:val="5B5B5B"/>
                      </w:rPr>
                      <w:instrText xml:space="preserve"> </w:instrText>
                    </w:r>
                    <w:r>
                      <w:rPr>
                        <w:color w:val="5B5B5B"/>
                      </w:rPr>
                      <w:instrText>DOCPROPERTY</w:instrText>
                    </w:r>
                    <w:r w:rsidRPr="00743EF6">
                      <w:rPr>
                        <w:color w:val="5B5B5B"/>
                      </w:rPr>
                      <w:instrText xml:space="preserve">  E-Mail MERGEFORMAT </w:instrText>
                    </w:r>
                    <w:r w:rsidRPr="00743EF6">
                      <w:rPr>
                        <w:color w:val="5B5B5B"/>
                      </w:rPr>
                      <w:fldChar w:fldCharType="separate"/>
                    </w:r>
                    <w:r w:rsidR="00E179E2">
                      <w:rPr>
                        <w:color w:val="5B5B5B"/>
                      </w:rPr>
                      <w:t>henning.klingbeil@itao.de</w:t>
                    </w:r>
                    <w:r w:rsidRPr="00743EF6">
                      <w:rPr>
                        <w:color w:val="5B5B5B"/>
                      </w:rPr>
                      <w:fldChar w:fldCharType="end"/>
                    </w:r>
                  </w:p>
                  <w:p w:rsidR="00D83C88" w:rsidRPr="0086164C" w:rsidRDefault="00D83C88" w:rsidP="0082390F">
                    <w:pPr>
                      <w:pStyle w:val="Fuzeile"/>
                      <w:tabs>
                        <w:tab w:val="clear" w:pos="2835"/>
                        <w:tab w:val="clear" w:pos="3178"/>
                        <w:tab w:val="right" w:pos="1418"/>
                        <w:tab w:val="left" w:pos="1701"/>
                      </w:tabs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b/>
                        <w:color w:val="5B5B5B"/>
                      </w:rPr>
                      <w:tab/>
                    </w:r>
                    <w:proofErr w:type="spellStart"/>
                    <w:r w:rsidRPr="000E6486">
                      <w:t>fon</w:t>
                    </w:r>
                    <w:proofErr w:type="spellEnd"/>
                    <w:r w:rsidRPr="000E6486">
                      <w:t xml:space="preserve"> +49 </w:t>
                    </w:r>
                    <w:r>
                      <w:t>(0) 5241 74337–</w:t>
                    </w:r>
                    <w:fldSimple w:instr=" DOCPROPERTY  Durchwahl  \* MERGEFORMAT ">
                      <w:r w:rsidR="00E179E2">
                        <w:t>25</w:t>
                      </w:r>
                    </w:fldSimple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9866630</wp:posOffset>
              </wp:positionV>
              <wp:extent cx="4177030" cy="612775"/>
              <wp:effectExtent l="1905" t="0" r="2540" b="0"/>
              <wp:wrapNone/>
              <wp:docPr id="7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612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D83C88" w:rsidRPr="0086164C" w:rsidRDefault="00D83C88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tab/>
                          </w:r>
                          <w:r>
                            <w:rPr>
                              <w:color w:val="5B5B5B"/>
                            </w:rPr>
                            <w:fldChar w:fldCharType="begin"/>
                          </w:r>
                          <w:r>
                            <w:rPr>
                              <w:color w:val="5B5B5B"/>
                            </w:rPr>
                            <w:instrText xml:space="preserve"> DOCPROPERTY  Keywords  \* MERGEFORMAT </w:instrText>
                          </w:r>
                          <w:r>
                            <w:rPr>
                              <w:color w:val="5B5B5B"/>
                            </w:rPr>
                            <w:fldChar w:fldCharType="separate"/>
                          </w:r>
                          <w:r w:rsidR="00E179E2">
                            <w:rPr>
                              <w:color w:val="5B5B5B"/>
                            </w:rPr>
                            <w:t>19. Oktober 2011</w:t>
                          </w:r>
                          <w:r>
                            <w:rPr>
                              <w:color w:val="5B5B5B"/>
                            </w:rPr>
                            <w:fldChar w:fldCharType="end"/>
                          </w:r>
                        </w:p>
                        <w:p w:rsidR="00D83C88" w:rsidRPr="0086164C" w:rsidRDefault="00D83C88" w:rsidP="0082390F">
                          <w:pPr>
                            <w:pStyle w:val="Fuzeile"/>
                            <w:rPr>
                              <w:color w:val="5B5B5B"/>
                            </w:rPr>
                          </w:pPr>
                          <w:r w:rsidRPr="0086164C">
                            <w:rPr>
                              <w:color w:val="5B5B5B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8" o:spid="_x0000_s1027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    <v:textbox>
                <w:txbxContent>
                  <w:p w:rsidR="00D83C88" w:rsidRPr="0086164C" w:rsidRDefault="00D83C88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tab/>
                    </w:r>
                    <w:r>
                      <w:rPr>
                        <w:color w:val="5B5B5B"/>
                      </w:rPr>
                      <w:fldChar w:fldCharType="begin"/>
                    </w:r>
                    <w:r>
                      <w:rPr>
                        <w:color w:val="5B5B5B"/>
                      </w:rPr>
                      <w:instrText xml:space="preserve"> DOCPROPERTY  Keywords  \* MERGEFORMAT </w:instrText>
                    </w:r>
                    <w:r>
                      <w:rPr>
                        <w:color w:val="5B5B5B"/>
                      </w:rPr>
                      <w:fldChar w:fldCharType="separate"/>
                    </w:r>
                    <w:r w:rsidR="00E179E2">
                      <w:rPr>
                        <w:color w:val="5B5B5B"/>
                      </w:rPr>
                      <w:t>19. Oktober 2011</w:t>
                    </w:r>
                    <w:r>
                      <w:rPr>
                        <w:color w:val="5B5B5B"/>
                      </w:rPr>
                      <w:fldChar w:fldCharType="end"/>
                    </w:r>
                  </w:p>
                  <w:p w:rsidR="00D83C88" w:rsidRPr="0086164C" w:rsidRDefault="00D83C88" w:rsidP="0082390F">
                    <w:pPr>
                      <w:pStyle w:val="Fuzeile"/>
                      <w:rPr>
                        <w:color w:val="5B5B5B"/>
                      </w:rPr>
                    </w:pPr>
                    <w:r w:rsidRPr="0086164C">
                      <w:rPr>
                        <w:color w:val="5B5B5B"/>
                      </w:rPr>
                      <w:tab/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3810" t="0" r="3810" b="1270"/>
              <wp:wrapNone/>
              <wp:docPr id="6" name="Freeform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9" o:spid="_x0000_s1026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3C88" w:rsidRPr="00B00A2B" w:rsidRDefault="00623F61" w:rsidP="0082390F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column">
                <wp:posOffset>2116455</wp:posOffset>
              </wp:positionH>
              <wp:positionV relativeFrom="page">
                <wp:posOffset>9950450</wp:posOffset>
              </wp:positionV>
              <wp:extent cx="4177030" cy="522605"/>
              <wp:effectExtent l="1905" t="0" r="2540" b="4445"/>
              <wp:wrapNone/>
              <wp:docPr id="2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77030" cy="5226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D83C88" w:rsidRPr="00C17026" w:rsidRDefault="00D83C88" w:rsidP="0082390F">
                          <w:pPr>
                            <w:pStyle w:val="Fuzeile"/>
                          </w:pPr>
                          <w:r>
                            <w:rPr>
                              <w:b/>
                            </w:rPr>
                            <w:tab/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GmbH &amp; Co. KG</w:t>
                          </w:r>
                          <w:r w:rsidRPr="00C17026">
                            <w:tab/>
                            <w:t xml:space="preserve">PHG: </w:t>
                          </w:r>
                          <w:r w:rsidRPr="00C17026">
                            <w:rPr>
                              <w:b/>
                            </w:rPr>
                            <w:t>itao</w:t>
                          </w:r>
                          <w:r w:rsidRPr="00C17026">
                            <w:t xml:space="preserve"> Verwaltung</w:t>
                          </w:r>
                          <w:r>
                            <w:t>s</w:t>
                          </w:r>
                          <w:r w:rsidRPr="00C17026">
                            <w:t>gesellschaft mbH</w:t>
                          </w:r>
                        </w:p>
                        <w:p w:rsidR="00D83C88" w:rsidRPr="00C17026" w:rsidRDefault="00D83C88" w:rsidP="0082390F">
                          <w:pPr>
                            <w:pStyle w:val="Fuzeile"/>
                          </w:pPr>
                          <w:r>
                            <w:tab/>
                          </w:r>
                          <w:r w:rsidRPr="00C17026">
                            <w:t>Eingetragen: AG Gütersloh, HRA 5666</w:t>
                          </w:r>
                          <w:r w:rsidRPr="00C17026">
                            <w:tab/>
                            <w:t>Eingetragen: AG Gütersloh, HRB 6860</w:t>
                          </w:r>
                        </w:p>
                        <w:p w:rsidR="00D83C88" w:rsidRPr="00C17026" w:rsidRDefault="00D83C88" w:rsidP="0082390F">
                          <w:pPr>
                            <w:pStyle w:val="Fuzeile"/>
                          </w:pPr>
                          <w:r>
                            <w:tab/>
                            <w:t>Steuer-Nr.: 351/5740/1418</w:t>
                          </w:r>
                          <w:r>
                            <w:tab/>
                            <w:t>Geschäftsführer: Rolf Klashinrichs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1" o:spid="_x0000_s1028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" filled="f" stroked="f">
              <v:textbox>
                <w:txbxContent>
                  <w:p w:rsidR="00D83C88" w:rsidRPr="00C17026" w:rsidRDefault="00D83C88" w:rsidP="0082390F">
                    <w:pPr>
                      <w:pStyle w:val="Fuzeile"/>
                    </w:pPr>
                    <w:r>
                      <w:rPr>
                        <w:b/>
                      </w:rPr>
                      <w:tab/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GmbH &amp; Co. KG</w:t>
                    </w:r>
                    <w:r w:rsidRPr="00C17026">
                      <w:tab/>
                      <w:t xml:space="preserve">PHG: </w:t>
                    </w:r>
                    <w:r w:rsidRPr="00C17026">
                      <w:rPr>
                        <w:b/>
                      </w:rPr>
                      <w:t>itao</w:t>
                    </w:r>
                    <w:r w:rsidRPr="00C17026">
                      <w:t xml:space="preserve"> Verwaltung</w:t>
                    </w:r>
                    <w:r>
                      <w:t>s</w:t>
                    </w:r>
                    <w:r w:rsidRPr="00C17026">
                      <w:t>gesellschaft mbH</w:t>
                    </w:r>
                  </w:p>
                  <w:p w:rsidR="00D83C88" w:rsidRPr="00C17026" w:rsidRDefault="00D83C88" w:rsidP="0082390F">
                    <w:pPr>
                      <w:pStyle w:val="Fuzeile"/>
                    </w:pPr>
                    <w:r>
                      <w:tab/>
                    </w:r>
                    <w:r w:rsidRPr="00C17026">
                      <w:t>Eingetragen: AG Gütersloh, HRA 5666</w:t>
                    </w:r>
                    <w:r w:rsidRPr="00C17026">
                      <w:tab/>
                      <w:t>Eingetragen: AG Gütersloh, HRB 6860</w:t>
                    </w:r>
                  </w:p>
                  <w:p w:rsidR="00D83C88" w:rsidRPr="00C17026" w:rsidRDefault="00D83C88" w:rsidP="0082390F">
                    <w:pPr>
                      <w:pStyle w:val="Fuzeile"/>
                    </w:pPr>
                    <w:r>
                      <w:tab/>
                      <w:t>Steuer-Nr.: 351/5740/1418</w:t>
                    </w:r>
                    <w:r>
                      <w:tab/>
                      <w:t>Geschäftsführer: Rolf Klashinrichs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-891540</wp:posOffset>
              </wp:positionH>
              <wp:positionV relativeFrom="page">
                <wp:posOffset>9867900</wp:posOffset>
              </wp:positionV>
              <wp:extent cx="944880" cy="894080"/>
              <wp:effectExtent l="3810" t="0" r="3810" b="1270"/>
              <wp:wrapNone/>
              <wp:docPr id="1" name="Freeform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944880" cy="894080"/>
                      </a:xfrm>
                      <a:custGeom>
                        <a:avLst/>
                        <a:gdLst>
                          <a:gd name="T0" fmla="*/ 808 w 1488"/>
                          <a:gd name="T1" fmla="*/ 0 h 1408"/>
                          <a:gd name="T2" fmla="*/ 808 w 1488"/>
                          <a:gd name="T3" fmla="*/ 680 h 1408"/>
                          <a:gd name="T4" fmla="*/ 1488 w 1488"/>
                          <a:gd name="T5" fmla="*/ 680 h 1408"/>
                          <a:gd name="T6" fmla="*/ 1488 w 1488"/>
                          <a:gd name="T7" fmla="*/ 1408 h 1408"/>
                          <a:gd name="T8" fmla="*/ 0 w 1488"/>
                          <a:gd name="T9" fmla="*/ 1408 h 1408"/>
                          <a:gd name="T10" fmla="*/ 0 w 1488"/>
                          <a:gd name="T11" fmla="*/ 0 h 1408"/>
                          <a:gd name="T12" fmla="*/ 808 w 1488"/>
                          <a:gd name="T13" fmla="*/ 0 h 1408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</a:cxnLst>
                        <a:rect l="0" t="0" r="r" b="b"/>
                        <a:pathLst>
                          <a:path w="1488" h="1408">
                            <a:moveTo>
                              <a:pt x="808" y="0"/>
                            </a:moveTo>
                            <a:lnTo>
                              <a:pt x="808" y="680"/>
                            </a:lnTo>
                            <a:lnTo>
                              <a:pt x="1488" y="680"/>
                            </a:lnTo>
                            <a:lnTo>
                              <a:pt x="1488" y="1408"/>
                            </a:lnTo>
                            <a:lnTo>
                              <a:pt x="0" y="1408"/>
                            </a:lnTo>
                            <a:lnTo>
                              <a:pt x="0" y="0"/>
                            </a:lnTo>
                            <a:lnTo>
                              <a:pt x="808" y="0"/>
                            </a:lnTo>
                            <a:close/>
                          </a:path>
                        </a:pathLst>
                      </a:custGeom>
                      <a:solidFill>
                        <a:srgbClr val="4F5B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Freeform 72" o:spid="_x0000_s1026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" path="m808,r,680l1488,680r,728l,1408,,,808,xe" fillcolor="#4f5b56" stroked="f">
              <v:path arrowok="t" o:connecttype="custom" o:connectlocs="513080,0;513080,431800;944880,431800;944880,894080;0,894080;0,0;513080,0" o:connectangles="0,0,0,0,0,0,0"/>
              <w10:wrap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87C" w:rsidRDefault="00C8587C">
      <w:r>
        <w:separator/>
      </w:r>
    </w:p>
  </w:footnote>
  <w:footnote w:type="continuationSeparator" w:id="0">
    <w:p w:rsidR="00C8587C" w:rsidRDefault="00C858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79E2" w:rsidRDefault="00E179E2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8562"/>
      <w:gridCol w:w="1217"/>
    </w:tblGrid>
    <w:tr w:rsidR="00D83C88" w:rsidRPr="000E5582">
      <w:tc>
        <w:tcPr>
          <w:tcW w:w="8562" w:type="dxa"/>
          <w:shd w:val="clear" w:color="auto" w:fill="auto"/>
        </w:tcPr>
        <w:p w:rsidR="00D83C88" w:rsidRPr="000E5582" w:rsidRDefault="00D83C88" w:rsidP="0082390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 w:rsidRPr="000E5582">
            <w:rPr>
              <w:rStyle w:val="Kopfzeilen-Hervorhebung"/>
              <w:position w:val="10"/>
            </w:rPr>
            <w:fldChar w:fldCharType="begin"/>
          </w:r>
          <w:r w:rsidRPr="000E5582">
            <w:rPr>
              <w:rStyle w:val="Kopfzeilen-Hervorhebung"/>
              <w:position w:val="10"/>
            </w:rPr>
            <w:instrText xml:space="preserve"> </w:instrText>
          </w:r>
          <w:r>
            <w:rPr>
              <w:rStyle w:val="Kopfzeilen-Hervorhebung"/>
              <w:position w:val="10"/>
            </w:rPr>
            <w:instrText>DOCPROPERTY</w:instrText>
          </w:r>
          <w:r w:rsidRPr="000E5582">
            <w:rPr>
              <w:rStyle w:val="Kopfzeilen-Hervorhebung"/>
              <w:position w:val="10"/>
            </w:rPr>
            <w:instrText xml:space="preserve">  Title  \* MERGEFORMAT </w:instrText>
          </w:r>
          <w:r w:rsidRPr="000E5582">
            <w:rPr>
              <w:rStyle w:val="Kopfzeilen-Hervorhebung"/>
              <w:position w:val="10"/>
            </w:rPr>
            <w:fldChar w:fldCharType="separate"/>
          </w:r>
          <w:r w:rsidR="00E179E2">
            <w:rPr>
              <w:rStyle w:val="Kopfzeilen-Hervorhebung"/>
              <w:position w:val="10"/>
            </w:rPr>
            <w:t>Routine</w:t>
          </w:r>
          <w:r w:rsidRPr="000E5582">
            <w:rPr>
              <w:rStyle w:val="Kopfzeilen-Hervorhebung"/>
              <w:position w:val="10"/>
            </w:rPr>
            <w:fldChar w:fldCharType="end"/>
          </w:r>
          <w:r w:rsidRPr="000E5582">
            <w:rPr>
              <w:position w:val="10"/>
            </w:rPr>
            <w:t xml:space="preserve"> zum Projekt „</w:t>
          </w:r>
          <w:r w:rsidRPr="000E5582">
            <w:rPr>
              <w:rStyle w:val="Kopfzeilen-Hervorhebung"/>
              <w:position w:val="10"/>
            </w:rPr>
            <w:fldChar w:fldCharType="begin"/>
          </w:r>
          <w:r w:rsidRPr="000E5582">
            <w:rPr>
              <w:rStyle w:val="Kopfzeilen-Hervorhebung"/>
              <w:position w:val="10"/>
            </w:rPr>
            <w:instrText xml:space="preserve"> </w:instrText>
          </w:r>
          <w:r>
            <w:rPr>
              <w:rStyle w:val="Kopfzeilen-Hervorhebung"/>
              <w:position w:val="10"/>
            </w:rPr>
            <w:instrText>DOCPROPERTY</w:instrText>
          </w:r>
          <w:r w:rsidRPr="000E5582">
            <w:rPr>
              <w:rStyle w:val="Kopfzeilen-Hervorhebung"/>
              <w:position w:val="10"/>
            </w:rPr>
            <w:instrText xml:space="preserve">  Subject  \* MERGEFORMAT </w:instrText>
          </w:r>
          <w:r w:rsidRPr="000E5582">
            <w:rPr>
              <w:rStyle w:val="Kopfzeilen-Hervorhebung"/>
              <w:position w:val="10"/>
            </w:rPr>
            <w:fldChar w:fldCharType="separate"/>
          </w:r>
          <w:r w:rsidR="00E179E2">
            <w:rPr>
              <w:rStyle w:val="Kopfzeilen-Hervorhebung"/>
              <w:position w:val="10"/>
            </w:rPr>
            <w:t>SEO</w:t>
          </w:r>
          <w:r w:rsidRPr="000E5582">
            <w:rPr>
              <w:rStyle w:val="Kopfzeilen-Hervorhebung"/>
              <w:position w:val="10"/>
            </w:rPr>
            <w:fldChar w:fldCharType="end"/>
          </w:r>
          <w:r w:rsidRPr="000E5582">
            <w:rPr>
              <w:position w:val="10"/>
            </w:rPr>
            <w:t>“ (</w:t>
          </w:r>
          <w:proofErr w:type="spellStart"/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DOCPROPERTY</w:instrText>
          </w:r>
          <w:r w:rsidRPr="000E5582">
            <w:rPr>
              <w:position w:val="10"/>
            </w:rPr>
            <w:instrText xml:space="preserve">  </w:instrText>
          </w:r>
          <w:r>
            <w:rPr>
              <w:position w:val="10"/>
            </w:rPr>
            <w:instrText>Kunde</w:instrText>
          </w:r>
          <w:r w:rsidRPr="000E5582">
            <w:rPr>
              <w:position w:val="10"/>
            </w:rPr>
            <w:instrText xml:space="preserve">  \* MERGEFORMAT </w:instrText>
          </w:r>
          <w:r w:rsidRPr="000E5582">
            <w:rPr>
              <w:position w:val="10"/>
            </w:rPr>
            <w:fldChar w:fldCharType="separate"/>
          </w:r>
          <w:r w:rsidR="00E179E2">
            <w:rPr>
              <w:position w:val="10"/>
            </w:rPr>
            <w:t>itao</w:t>
          </w:r>
          <w:proofErr w:type="spellEnd"/>
          <w:r w:rsidR="00E179E2">
            <w:rPr>
              <w:position w:val="10"/>
            </w:rPr>
            <w:t xml:space="preserve"> GmbH &amp; Co. KG</w:t>
          </w:r>
          <w:r w:rsidRPr="000E5582">
            <w:rPr>
              <w:position w:val="10"/>
            </w:rPr>
            <w:fldChar w:fldCharType="end"/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D83C88" w:rsidRPr="000E5582" w:rsidRDefault="00623F61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>
                    <wp:simplePos x="0" y="0"/>
                    <wp:positionH relativeFrom="column">
                      <wp:posOffset>849630</wp:posOffset>
                    </wp:positionH>
                    <wp:positionV relativeFrom="paragraph">
                      <wp:posOffset>-456565</wp:posOffset>
                    </wp:positionV>
                    <wp:extent cx="467995" cy="465455"/>
                    <wp:effectExtent l="1905" t="635" r="0" b="635"/>
                    <wp:wrapNone/>
                    <wp:docPr id="9" name="Rectangle 7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74" o:spid="_x0000_s1026" style="position:absolute;margin-left:66.9pt;margin-top:-35.9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EFockbf&#10;AAAACQEAAA8AAAAAAAAAAAAAAAAA1wQAAGRycy9kb3ducmV2LnhtbFBLBQYAAAAABAAEAPMAAADj&#10;BQAAAAA=&#10;" fillcolor="#dddd39" stroked="f"/>
                </w:pict>
              </mc:Fallback>
            </mc:AlternateContent>
          </w:r>
          <w:r w:rsidR="00D83C88" w:rsidRPr="000E5582">
            <w:rPr>
              <w:position w:val="10"/>
            </w:rPr>
            <w:t xml:space="preserve">Seite </w:t>
          </w:r>
          <w:r w:rsidR="00D83C88" w:rsidRPr="000E5582">
            <w:rPr>
              <w:position w:val="10"/>
            </w:rPr>
            <w:fldChar w:fldCharType="begin"/>
          </w:r>
          <w:r w:rsidR="00D83C88" w:rsidRPr="000E5582">
            <w:rPr>
              <w:position w:val="10"/>
            </w:rPr>
            <w:instrText xml:space="preserve"> </w:instrText>
          </w:r>
          <w:r w:rsidR="00D83C88">
            <w:rPr>
              <w:position w:val="10"/>
            </w:rPr>
            <w:instrText>PAGE</w:instrText>
          </w:r>
          <w:r w:rsidR="00D83C88" w:rsidRPr="000E5582">
            <w:rPr>
              <w:position w:val="10"/>
            </w:rPr>
            <w:instrText xml:space="preserve">   \* ME</w:instrText>
          </w:r>
          <w:r w:rsidR="00D83C88" w:rsidRPr="000E5582">
            <w:rPr>
              <w:position w:val="10"/>
            </w:rPr>
            <w:instrText>R</w:instrText>
          </w:r>
          <w:r w:rsidR="00D83C88" w:rsidRPr="000E5582">
            <w:rPr>
              <w:position w:val="10"/>
            </w:rPr>
            <w:instrText xml:space="preserve">GEFORMAT </w:instrText>
          </w:r>
          <w:r w:rsidR="00D83C88" w:rsidRPr="000E5582">
            <w:rPr>
              <w:position w:val="10"/>
            </w:rPr>
            <w:fldChar w:fldCharType="separate"/>
          </w:r>
          <w:r w:rsidR="00E179E2">
            <w:rPr>
              <w:noProof/>
              <w:position w:val="10"/>
            </w:rPr>
            <w:t>3</w:t>
          </w:r>
          <w:r w:rsidR="00D83C88" w:rsidRPr="000E5582">
            <w:rPr>
              <w:position w:val="10"/>
            </w:rPr>
            <w:fldChar w:fldCharType="end"/>
          </w:r>
          <w:r w:rsidR="00D83C88" w:rsidRPr="002334AB">
            <w:rPr>
              <w:position w:val="11"/>
            </w:rPr>
            <w:t>|</w:t>
          </w:r>
          <w:r w:rsidR="00D83C88" w:rsidRPr="000E5582">
            <w:rPr>
              <w:position w:val="10"/>
            </w:rPr>
            <w:fldChar w:fldCharType="begin"/>
          </w:r>
          <w:r w:rsidR="00D83C88" w:rsidRPr="000E5582">
            <w:rPr>
              <w:position w:val="10"/>
            </w:rPr>
            <w:instrText xml:space="preserve"> </w:instrText>
          </w:r>
          <w:r w:rsidR="00D83C88">
            <w:rPr>
              <w:position w:val="10"/>
            </w:rPr>
            <w:instrText>NUMPAGES</w:instrText>
          </w:r>
          <w:r w:rsidR="00D83C88" w:rsidRPr="000E5582">
            <w:rPr>
              <w:position w:val="10"/>
            </w:rPr>
            <w:instrText xml:space="preserve">   \* MERGEFORMAT </w:instrText>
          </w:r>
          <w:r w:rsidR="00D83C88" w:rsidRPr="000E5582">
            <w:rPr>
              <w:position w:val="10"/>
            </w:rPr>
            <w:fldChar w:fldCharType="separate"/>
          </w:r>
          <w:r w:rsidR="00E179E2">
            <w:rPr>
              <w:noProof/>
              <w:position w:val="10"/>
            </w:rPr>
            <w:t>3</w:t>
          </w:r>
          <w:r w:rsidR="00D83C88" w:rsidRPr="000E5582">
            <w:rPr>
              <w:position w:val="10"/>
            </w:rPr>
            <w:fldChar w:fldCharType="end"/>
          </w:r>
        </w:p>
      </w:tc>
    </w:tr>
  </w:tbl>
  <w:p w:rsidR="00D83C88" w:rsidRDefault="00D83C8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31" w:type="dxa"/>
      <w:tblLook w:val="04A0" w:firstRow="1" w:lastRow="0" w:firstColumn="1" w:lastColumn="0" w:noHBand="0" w:noVBand="1"/>
    </w:tblPr>
    <w:tblGrid>
      <w:gridCol w:w="6771"/>
      <w:gridCol w:w="3260"/>
    </w:tblGrid>
    <w:tr w:rsidR="00D83C88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bookmarkStart w:id="3" w:name="OLE_LINK1"/>
        <w:p w:rsidR="00D83C88" w:rsidRDefault="00D83C88" w:rsidP="0082390F">
          <w:pPr>
            <w:pStyle w:val="Dokumenttitel"/>
          </w:pPr>
          <w:r>
            <w:fldChar w:fldCharType="begin"/>
          </w:r>
          <w:r>
            <w:instrText xml:space="preserve"> DOCPROPERTY  Title  \* MERGEFORMAT </w:instrText>
          </w:r>
          <w:r>
            <w:fldChar w:fldCharType="separate"/>
          </w:r>
          <w:r w:rsidR="00E179E2">
            <w:t>Routine</w:t>
          </w:r>
          <w:r>
            <w:fldChar w:fldCharType="end"/>
          </w:r>
        </w:p>
        <w:p w:rsidR="00D83C88" w:rsidRDefault="00D83C88" w:rsidP="00E179E2">
          <w:pPr>
            <w:pStyle w:val="Projekttitel"/>
          </w:pPr>
          <w:fldSimple w:instr=" DOCPROPERTY  Subject  \* MERGEFORMAT ">
            <w:r w:rsidR="00E179E2">
              <w:t>SEO</w:t>
            </w:r>
          </w:fldSimple>
          <w:bookmarkStart w:id="4" w:name="_GoBack"/>
          <w:bookmarkEnd w:id="4"/>
        </w:p>
      </w:tc>
      <w:tc>
        <w:tcPr>
          <w:tcW w:w="3260" w:type="dxa"/>
          <w:vMerge w:val="restart"/>
          <w:shd w:val="clear" w:color="auto" w:fill="auto"/>
        </w:tcPr>
        <w:p w:rsidR="00D83C88" w:rsidRPr="008636E5" w:rsidRDefault="00623F61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posOffset>2055495</wp:posOffset>
                    </wp:positionH>
                    <wp:positionV relativeFrom="page">
                      <wp:posOffset>-464185</wp:posOffset>
                    </wp:positionV>
                    <wp:extent cx="467995" cy="465455"/>
                    <wp:effectExtent l="0" t="2540" r="635" b="0"/>
                    <wp:wrapNone/>
                    <wp:docPr id="5" name="Rectangle 9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67995" cy="465455"/>
                            </a:xfrm>
                            <a:prstGeom prst="rect">
                              <a:avLst/>
                            </a:prstGeom>
                            <a:solidFill>
                              <a:srgbClr val="DDDD39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ctangle 92" o:spid="_x0000_s1026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    <w10:wrap anchorx="page" anchory="page"/>
                  </v:rect>
                </w:pict>
              </mc:Fallback>
            </mc:AlternateContent>
          </w:r>
          <w:r>
            <w:rPr>
              <w:noProof/>
              <w:vanish/>
            </w:rPr>
            <w:drawing>
              <wp:inline distT="0" distB="0" distL="0" distR="0">
                <wp:extent cx="1875155" cy="1275715"/>
                <wp:effectExtent l="0" t="0" r="0" b="635"/>
                <wp:docPr id="3" name="Bild 3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155" cy="1275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83C88">
      <w:trPr>
        <w:trHeight w:val="1736"/>
      </w:trPr>
      <w:tc>
        <w:tcPr>
          <w:tcW w:w="6771" w:type="dxa"/>
          <w:vMerge/>
        </w:tcPr>
        <w:p w:rsidR="00D83C88" w:rsidRPr="00472660" w:rsidRDefault="00D83C88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D83C88" w:rsidRPr="00472660" w:rsidRDefault="00D83C88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D83C88" w:rsidTr="00B1082F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D83C88" w:rsidRDefault="00D83C88" w:rsidP="0082390F">
          <w:pPr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 Kunde  \* MERGEFORMAT </w:instrText>
          </w:r>
          <w:r>
            <w:rPr>
              <w:b/>
            </w:rPr>
            <w:fldChar w:fldCharType="separate"/>
          </w:r>
          <w:proofErr w:type="spellStart"/>
          <w:r w:rsidR="00E179E2">
            <w:rPr>
              <w:b/>
            </w:rPr>
            <w:t>itao</w:t>
          </w:r>
          <w:proofErr w:type="spellEnd"/>
          <w:r w:rsidR="00E179E2">
            <w:rPr>
              <w:b/>
            </w:rPr>
            <w:t xml:space="preserve"> GmbH &amp; Co. KG</w:t>
          </w:r>
          <w:r>
            <w:rPr>
              <w:b/>
            </w:rPr>
            <w:fldChar w:fldCharType="end"/>
          </w:r>
        </w:p>
        <w:p w:rsidR="00D83C88" w:rsidRPr="004B2B14" w:rsidRDefault="00D83C88" w:rsidP="0082390F">
          <w:fldSimple w:instr=" DOCPROPERTY  Keywords  \* MERGEFORMAT ">
            <w:r w:rsidR="00E179E2">
              <w:t>19. Oktober 2011</w:t>
            </w:r>
          </w:fldSimple>
        </w:p>
      </w:tc>
      <w:tc>
        <w:tcPr>
          <w:tcW w:w="3260" w:type="dxa"/>
          <w:vMerge w:val="restart"/>
          <w:shd w:val="clear" w:color="auto" w:fill="auto"/>
        </w:tcPr>
        <w:p w:rsidR="00D83C88" w:rsidRPr="000E6486" w:rsidRDefault="00D83C88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fldChar w:fldCharType="begin"/>
          </w:r>
          <w:r>
            <w:rPr>
              <w:color w:val="4F5B56"/>
            </w:rPr>
            <w:instrText xml:space="preserve"> DOCPROPERTY  Author  \* MERGEFORMAT </w:instrText>
          </w:r>
          <w:r>
            <w:rPr>
              <w:color w:val="4F5B56"/>
            </w:rPr>
            <w:fldChar w:fldCharType="separate"/>
          </w:r>
          <w:r w:rsidR="00E179E2">
            <w:rPr>
              <w:color w:val="4F5B56"/>
            </w:rPr>
            <w:t>Henning Klingbeil</w:t>
          </w:r>
          <w:r>
            <w:rPr>
              <w:color w:val="4F5B56"/>
            </w:rPr>
            <w:fldChar w:fldCharType="end"/>
          </w:r>
        </w:p>
        <w:p w:rsidR="00D83C88" w:rsidRPr="000E6486" w:rsidRDefault="00D83C88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fldChar w:fldCharType="begin"/>
          </w:r>
          <w:r>
            <w:rPr>
              <w:color w:val="4F5B56"/>
            </w:rPr>
            <w:instrText xml:space="preserve"> DOCPROPERTY  Mitarbeitertitel  \* MERGEFORMAT </w:instrText>
          </w:r>
          <w:r>
            <w:rPr>
              <w:color w:val="4F5B56"/>
            </w:rPr>
            <w:fldChar w:fldCharType="separate"/>
          </w:r>
          <w:r w:rsidR="00E179E2">
            <w:rPr>
              <w:color w:val="4F5B56"/>
            </w:rPr>
            <w:t>Leiter Kundenservice</w:t>
          </w:r>
          <w:r>
            <w:rPr>
              <w:color w:val="4F5B56"/>
            </w:rPr>
            <w:fldChar w:fldCharType="end"/>
          </w:r>
        </w:p>
        <w:p w:rsidR="00D83C88" w:rsidRPr="000E6486" w:rsidRDefault="00D83C88" w:rsidP="0082390F">
          <w:pPr>
            <w:pStyle w:val="itao-Adresse"/>
          </w:pPr>
          <w:proofErr w:type="spellStart"/>
          <w:r w:rsidRPr="000E6486">
            <w:t>fon</w:t>
          </w:r>
          <w:proofErr w:type="spellEnd"/>
          <w:r w:rsidRPr="000E6486">
            <w:t xml:space="preserve"> +49 </w:t>
          </w:r>
          <w:r>
            <w:t>(0) 5241 74337–</w:t>
          </w:r>
          <w:fldSimple w:instr=" DOCPROPERTY  Durchwahl  \* MERGEFORMAT ">
            <w:r w:rsidR="00E179E2">
              <w:t>25</w:t>
            </w:r>
          </w:fldSimple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D83C88" w:rsidRPr="008636E5" w:rsidRDefault="00D83C88" w:rsidP="0082390F">
          <w:pPr>
            <w:pStyle w:val="itao-Adresse"/>
          </w:pPr>
          <w:fldSimple w:instr=" DOCPROPERTY  E-Mail  \* MERGEFORMAT ">
            <w:r w:rsidR="00E179E2">
              <w:t>henning.klingbeil@itao.de</w:t>
            </w:r>
          </w:fldSimple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D83C88" w:rsidTr="00B1082F">
      <w:trPr>
        <w:trHeight w:val="576"/>
      </w:trPr>
      <w:tc>
        <w:tcPr>
          <w:tcW w:w="6771" w:type="dxa"/>
          <w:vMerge/>
        </w:tcPr>
        <w:p w:rsidR="00D83C88" w:rsidRDefault="00D83C88" w:rsidP="0082390F">
          <w:pPr>
            <w:pStyle w:val="Dokumenttitel"/>
          </w:pPr>
        </w:p>
      </w:tc>
      <w:tc>
        <w:tcPr>
          <w:tcW w:w="3260" w:type="dxa"/>
          <w:vMerge/>
        </w:tcPr>
        <w:p w:rsidR="00D83C88" w:rsidRPr="00472660" w:rsidRDefault="00D83C88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3"/>
  <w:p w:rsidR="00D83C88" w:rsidRDefault="00623F61" w:rsidP="0082390F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>
              <wp:simplePos x="0" y="0"/>
              <wp:positionH relativeFrom="page">
                <wp:posOffset>-180340</wp:posOffset>
              </wp:positionH>
              <wp:positionV relativeFrom="page">
                <wp:posOffset>1274445</wp:posOffset>
              </wp:positionV>
              <wp:extent cx="179705" cy="2125345"/>
              <wp:effectExtent l="635" t="0" r="635" b="635"/>
              <wp:wrapTopAndBottom/>
              <wp:docPr id="4" name="Rectangle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79705" cy="2125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69" o:spid="_x0000_s1026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    <w10:wrap type="topAndBottom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016E49"/>
    <w:multiLevelType w:val="multilevel"/>
    <w:tmpl w:val="0407001F"/>
    <w:numStyleLink w:val="FormatvorlageMitGliederungLinks0cmHngend063cm"/>
  </w:abstractNum>
  <w:abstractNum w:abstractNumId="4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1A5849"/>
    <w:multiLevelType w:val="hybridMultilevel"/>
    <w:tmpl w:val="CB0E4E90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A8006D7"/>
    <w:multiLevelType w:val="hybridMultilevel"/>
    <w:tmpl w:val="5558A6E4"/>
    <w:lvl w:ilvl="0" w:tplc="100257EA">
      <w:start w:val="1"/>
      <w:numFmt w:val="bullet"/>
      <w:lvlText w:val=""/>
      <w:lvlJc w:val="left"/>
      <w:pPr>
        <w:ind w:left="36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080" w:hanging="360"/>
      </w:pPr>
      <w:rPr>
        <w:rFonts w:ascii="Wingdings" w:eastAsia="Calibri" w:hAnsi="Wingdings" w:cs="Times New Roman" w:hint="default"/>
      </w:rPr>
    </w:lvl>
    <w:lvl w:ilvl="2" w:tplc="100257EA">
      <w:start w:val="1"/>
      <w:numFmt w:val="bullet"/>
      <w:lvlText w:val=""/>
      <w:lvlJc w:val="left"/>
      <w:pPr>
        <w:ind w:left="1800" w:hanging="360"/>
      </w:pPr>
      <w:rPr>
        <w:rFonts w:ascii="Wingdings" w:eastAsia="Calibri" w:hAnsi="Wingdings" w:cs="Times New Roman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C348CF"/>
    <w:multiLevelType w:val="hybridMultilevel"/>
    <w:tmpl w:val="024EC5B2"/>
    <w:lvl w:ilvl="0" w:tplc="510A4BBA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6">
    <w:nsid w:val="7C1E612E"/>
    <w:multiLevelType w:val="hybridMultilevel"/>
    <w:tmpl w:val="CD56F8C8"/>
    <w:lvl w:ilvl="0" w:tplc="510A4BBA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4"/>
  </w:num>
  <w:num w:numId="3">
    <w:abstractNumId w:val="7"/>
  </w:num>
  <w:num w:numId="4">
    <w:abstractNumId w:val="15"/>
  </w:num>
  <w:num w:numId="5">
    <w:abstractNumId w:val="5"/>
  </w:num>
  <w:num w:numId="6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4"/>
  </w:num>
  <w:num w:numId="8">
    <w:abstractNumId w:val="4"/>
  </w:num>
  <w:num w:numId="9">
    <w:abstractNumId w:val="4"/>
  </w:num>
  <w:num w:numId="10">
    <w:abstractNumId w:val="0"/>
  </w:num>
  <w:num w:numId="11">
    <w:abstractNumId w:val="4"/>
  </w:num>
  <w:num w:numId="12">
    <w:abstractNumId w:val="4"/>
  </w:num>
  <w:num w:numId="13">
    <w:abstractNumId w:val="12"/>
  </w:num>
  <w:num w:numId="14">
    <w:abstractNumId w:val="8"/>
  </w:num>
  <w:num w:numId="15">
    <w:abstractNumId w:val="1"/>
  </w:num>
  <w:num w:numId="16">
    <w:abstractNumId w:val="6"/>
  </w:num>
  <w:num w:numId="17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17"/>
  </w:num>
  <w:num w:numId="19">
    <w:abstractNumId w:val="2"/>
  </w:num>
  <w:num w:numId="20">
    <w:abstractNumId w:val="3"/>
  </w:num>
  <w:num w:numId="21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2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3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4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5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6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7">
    <w:abstractNumId w:val="3"/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28">
    <w:abstractNumId w:val="11"/>
  </w:num>
  <w:num w:numId="29">
    <w:abstractNumId w:val="9"/>
  </w:num>
  <w:num w:numId="30">
    <w:abstractNumId w:val="16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savePreviewPicture/>
  <w:hdrShapeDefaults>
    <o:shapedefaults v:ext="edit" spidmax="2141" style="mso-position-vertical-relative:page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87C"/>
    <w:rsid w:val="00010D2B"/>
    <w:rsid w:val="0008357C"/>
    <w:rsid w:val="000A66BD"/>
    <w:rsid w:val="000B0D68"/>
    <w:rsid w:val="001D6EBD"/>
    <w:rsid w:val="001F257E"/>
    <w:rsid w:val="00243B0A"/>
    <w:rsid w:val="003370CC"/>
    <w:rsid w:val="00337A54"/>
    <w:rsid w:val="00347484"/>
    <w:rsid w:val="00382CA3"/>
    <w:rsid w:val="003A1344"/>
    <w:rsid w:val="003B4B91"/>
    <w:rsid w:val="003C2D82"/>
    <w:rsid w:val="003D2121"/>
    <w:rsid w:val="00466D1B"/>
    <w:rsid w:val="004B76A5"/>
    <w:rsid w:val="005000B9"/>
    <w:rsid w:val="0050030F"/>
    <w:rsid w:val="005160CC"/>
    <w:rsid w:val="00566A80"/>
    <w:rsid w:val="00623F61"/>
    <w:rsid w:val="00642DE2"/>
    <w:rsid w:val="00642E71"/>
    <w:rsid w:val="0064614A"/>
    <w:rsid w:val="006635BD"/>
    <w:rsid w:val="00693920"/>
    <w:rsid w:val="006C5AAD"/>
    <w:rsid w:val="00730F32"/>
    <w:rsid w:val="007572F5"/>
    <w:rsid w:val="00785F65"/>
    <w:rsid w:val="00814A31"/>
    <w:rsid w:val="0082390F"/>
    <w:rsid w:val="008913EA"/>
    <w:rsid w:val="008949C9"/>
    <w:rsid w:val="008A5AAA"/>
    <w:rsid w:val="008E6197"/>
    <w:rsid w:val="008F62E4"/>
    <w:rsid w:val="00935E6A"/>
    <w:rsid w:val="0097489E"/>
    <w:rsid w:val="00A134B5"/>
    <w:rsid w:val="00A15C72"/>
    <w:rsid w:val="00A23D57"/>
    <w:rsid w:val="00A2401C"/>
    <w:rsid w:val="00A32335"/>
    <w:rsid w:val="00A80FEA"/>
    <w:rsid w:val="00AD4814"/>
    <w:rsid w:val="00AE4103"/>
    <w:rsid w:val="00B1082F"/>
    <w:rsid w:val="00BA52EC"/>
    <w:rsid w:val="00C2086B"/>
    <w:rsid w:val="00C3433A"/>
    <w:rsid w:val="00C419E9"/>
    <w:rsid w:val="00C636DB"/>
    <w:rsid w:val="00C8587C"/>
    <w:rsid w:val="00CA6D8F"/>
    <w:rsid w:val="00CB1A5B"/>
    <w:rsid w:val="00CE1646"/>
    <w:rsid w:val="00D83C88"/>
    <w:rsid w:val="00DC350C"/>
    <w:rsid w:val="00DC4402"/>
    <w:rsid w:val="00DC56A8"/>
    <w:rsid w:val="00E069AD"/>
    <w:rsid w:val="00E10556"/>
    <w:rsid w:val="00E179E2"/>
    <w:rsid w:val="00E6354A"/>
    <w:rsid w:val="00E90DA9"/>
    <w:rsid w:val="00EF4564"/>
    <w:rsid w:val="00F01080"/>
    <w:rsid w:val="00F62BD0"/>
    <w:rsid w:val="00FA661C"/>
    <w:rsid w:val="00FC3038"/>
    <w:rsid w:val="00FE2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41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gitternetz">
    <w:name w:val="Tabellengitternetz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C8587C"/>
    <w:pPr>
      <w:spacing w:before="40" w:after="80" w:line="240" w:lineRule="auto"/>
    </w:pPr>
    <w:rPr>
      <w:b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Listenabsatz">
    <w:name w:val="List Paragraph"/>
    <w:basedOn w:val="Standard"/>
    <w:uiPriority w:val="34"/>
    <w:qFormat/>
    <w:rsid w:val="00C8587C"/>
    <w:pPr>
      <w:ind w:left="720"/>
      <w:contextualSpacing/>
    </w:pPr>
  </w:style>
  <w:style w:type="paragraph" w:styleId="Sprechblasentext">
    <w:name w:val="Balloon Text"/>
    <w:basedOn w:val="Standard"/>
    <w:link w:val="SprechblasentextZchn"/>
    <w:rsid w:val="00623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23F61"/>
    <w:rPr>
      <w:rFonts w:ascii="Tahoma" w:hAnsi="Tahoma" w:cs="Tahoma"/>
      <w:bCs/>
      <w:kern w:val="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gitternetz">
    <w:name w:val="Tabellengitternetz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C8587C"/>
    <w:pPr>
      <w:spacing w:before="40" w:after="80" w:line="240" w:lineRule="auto"/>
    </w:pPr>
    <w:rPr>
      <w:b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Listenabsatz">
    <w:name w:val="List Paragraph"/>
    <w:basedOn w:val="Standard"/>
    <w:uiPriority w:val="34"/>
    <w:qFormat/>
    <w:rsid w:val="00C8587C"/>
    <w:pPr>
      <w:ind w:left="720"/>
      <w:contextualSpacing/>
    </w:pPr>
  </w:style>
  <w:style w:type="paragraph" w:styleId="Sprechblasentext">
    <w:name w:val="Balloon Text"/>
    <w:basedOn w:val="Standard"/>
    <w:link w:val="SprechblasentextZchn"/>
    <w:rsid w:val="00623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23F61"/>
    <w:rPr>
      <w:rFonts w:ascii="Tahoma" w:hAnsi="Tahoma" w:cs="Tahoma"/>
      <w:bCs/>
      <w:kern w:val="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%23%23%23%20Dokumentvorlagen%20%23%23%23\Projekte%20und%20Service\Protokoll_Projekt_CB-Bericht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A8EE9B-F1C9-4A78-B5EF-7D7A4B58A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Protokoll_Projekt_CB-Bericht.dot</Template>
  <TotalTime>0</TotalTime>
  <Pages>3</Pages>
  <Words>369</Words>
  <Characters>2089</Characters>
  <Application>Microsoft Office Word</Application>
  <DocSecurity>0</DocSecurity>
  <Lines>17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6</vt:i4>
      </vt:variant>
    </vt:vector>
  </HeadingPairs>
  <TitlesOfParts>
    <vt:vector size="7" baseType="lpstr">
      <vt:lpstr>Routine</vt:lpstr>
      <vt:lpstr>Ergebnisprotokoll</vt:lpstr>
      <vt:lpstr>Aufgabenübersicht</vt:lpstr>
      <vt:lpstr/>
      <vt:lpstr>Anhang</vt:lpstr>
      <vt:lpstr>    Ideensammlung</vt:lpstr>
      <vt:lpstr>    Ziele/Wünsche</vt:lpstr>
    </vt:vector>
  </TitlesOfParts>
  <Company>Microsoft</Company>
  <LinksUpToDate>false</LinksUpToDate>
  <CharactersWithSpaces>2454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Routine</dc:title>
  <dc:subject>SEO</dc:subject>
  <dc:creator>Henning Klingbeil</dc:creator>
  <cp:keywords>19. Oktober 2011</cp:keywords>
  <cp:lastModifiedBy>Henning Klingbeil</cp:lastModifiedBy>
  <cp:revision>2</cp:revision>
  <cp:lastPrinted>2011-10-19T09:23:00Z</cp:lastPrinted>
  <dcterms:created xsi:type="dcterms:W3CDTF">2011-10-19T08:43:00Z</dcterms:created>
  <dcterms:modified xsi:type="dcterms:W3CDTF">2011-10-19T09:24:00Z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henning.klingbeil@itao.de</vt:lpwstr>
  </property>
  <property fmtid="{D5CDD505-2E9C-101B-9397-08002B2CF9AE}" pid="3" name="Durchwahl">
    <vt:lpwstr>25</vt:lpwstr>
  </property>
  <property fmtid="{D5CDD505-2E9C-101B-9397-08002B2CF9AE}" pid="4" name="Mitarbeitertitel">
    <vt:lpwstr>Leiter Kundenservice</vt:lpwstr>
  </property>
  <property fmtid="{D5CDD505-2E9C-101B-9397-08002B2CF9AE}" pid="5" name="Kunde">
    <vt:lpwstr>itao GmbH &amp; Co. KG</vt:lpwstr>
  </property>
</Properties>
</file>