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0D5" w:rsidRPr="00E81CC5" w:rsidRDefault="003660D5" w:rsidP="001C0B3F">
      <w:pPr>
        <w:rPr>
          <w:b/>
          <w:sz w:val="28"/>
          <w:szCs w:val="48"/>
        </w:rPr>
      </w:pPr>
    </w:p>
    <w:p w:rsidR="003660D5" w:rsidRPr="003660D5" w:rsidRDefault="00DC5453" w:rsidP="001C0B3F">
      <w:r>
        <w:rPr>
          <w:b/>
          <w:sz w:val="48"/>
          <w:szCs w:val="48"/>
        </w:rPr>
        <w:fldChar w:fldCharType="begin"/>
      </w:r>
      <w:r>
        <w:rPr>
          <w:b/>
          <w:sz w:val="48"/>
          <w:szCs w:val="48"/>
        </w:rPr>
        <w:instrText xml:space="preserve"> MERGEFIELD Anrede </w:instrText>
      </w:r>
      <w:r w:rsidR="00842776">
        <w:rPr>
          <w:b/>
          <w:sz w:val="48"/>
          <w:szCs w:val="48"/>
        </w:rPr>
        <w:fldChar w:fldCharType="separate"/>
      </w:r>
      <w:r w:rsidR="00842776" w:rsidRPr="00E61F94">
        <w:rPr>
          <w:b/>
          <w:noProof/>
          <w:sz w:val="48"/>
          <w:szCs w:val="48"/>
        </w:rPr>
        <w:t>Frau</w:t>
      </w:r>
      <w:r>
        <w:rPr>
          <w:b/>
          <w:sz w:val="48"/>
          <w:szCs w:val="48"/>
        </w:rPr>
        <w:fldChar w:fldCharType="end"/>
      </w:r>
      <w:r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fldChar w:fldCharType="begin"/>
      </w:r>
      <w:r>
        <w:rPr>
          <w:b/>
          <w:sz w:val="48"/>
          <w:szCs w:val="48"/>
        </w:rPr>
        <w:instrText xml:space="preserve"> MERGEFIELD Name </w:instrText>
      </w:r>
      <w:r w:rsidR="00842776">
        <w:rPr>
          <w:b/>
          <w:sz w:val="48"/>
          <w:szCs w:val="48"/>
        </w:rPr>
        <w:fldChar w:fldCharType="separate"/>
      </w:r>
      <w:r w:rsidR="00842776" w:rsidRPr="00E61F94">
        <w:rPr>
          <w:b/>
          <w:noProof/>
          <w:sz w:val="48"/>
          <w:szCs w:val="48"/>
        </w:rPr>
        <w:t>Cathrin Beitelhoff</w:t>
      </w:r>
      <w:r>
        <w:rPr>
          <w:b/>
          <w:sz w:val="48"/>
          <w:szCs w:val="48"/>
        </w:rPr>
        <w:fldChar w:fldCharType="end"/>
      </w:r>
      <w:r w:rsidR="001C0B3F" w:rsidRPr="003660D5">
        <w:rPr>
          <w:b/>
          <w:sz w:val="48"/>
          <w:szCs w:val="48"/>
        </w:rPr>
        <w:t xml:space="preserve"> </w:t>
      </w:r>
    </w:p>
    <w:p w:rsidR="003660D5" w:rsidRDefault="003660D5" w:rsidP="001C0B3F">
      <w:pPr>
        <w:rPr>
          <w:sz w:val="28"/>
        </w:rPr>
      </w:pPr>
    </w:p>
    <w:p w:rsidR="001C0B3F" w:rsidRPr="003660D5" w:rsidRDefault="001C0B3F" w:rsidP="001C0B3F">
      <w:pPr>
        <w:rPr>
          <w:sz w:val="28"/>
        </w:rPr>
      </w:pPr>
      <w:r w:rsidRPr="003660D5">
        <w:rPr>
          <w:sz w:val="28"/>
        </w:rPr>
        <w:t xml:space="preserve">hat an der Schulung </w:t>
      </w:r>
      <w:r w:rsidR="00E81CC5">
        <w:rPr>
          <w:b/>
          <w:sz w:val="28"/>
        </w:rPr>
        <w:fldChar w:fldCharType="begin"/>
      </w:r>
      <w:r w:rsidR="00E81CC5">
        <w:rPr>
          <w:b/>
          <w:sz w:val="28"/>
        </w:rPr>
        <w:instrText xml:space="preserve"> MERGEFIELD "Schulung" </w:instrText>
      </w:r>
      <w:r w:rsidR="00842776">
        <w:rPr>
          <w:b/>
          <w:sz w:val="28"/>
        </w:rPr>
        <w:fldChar w:fldCharType="separate"/>
      </w:r>
      <w:r w:rsidR="00842776" w:rsidRPr="00E61F94">
        <w:rPr>
          <w:b/>
          <w:noProof/>
          <w:sz w:val="28"/>
        </w:rPr>
        <w:t>TYPO3 für Redakteure + Einführung "Texten im Internet"</w:t>
      </w:r>
      <w:r w:rsidR="00E81CC5">
        <w:rPr>
          <w:b/>
          <w:sz w:val="28"/>
        </w:rPr>
        <w:fldChar w:fldCharType="end"/>
      </w:r>
      <w:r w:rsidRPr="003660D5">
        <w:rPr>
          <w:sz w:val="28"/>
        </w:rPr>
        <w:t xml:space="preserve"> teilgenommen.</w:t>
      </w:r>
    </w:p>
    <w:p w:rsidR="003660D5" w:rsidRDefault="003660D5" w:rsidP="001C0B3F"/>
    <w:tbl>
      <w:tblPr>
        <w:tblStyle w:val="TabelleRaster2"/>
        <w:tblW w:w="0" w:type="auto"/>
        <w:tblInd w:w="709" w:type="dxa"/>
        <w:tblLook w:val="0480" w:firstRow="0" w:lastRow="0" w:firstColumn="1" w:lastColumn="0" w:noHBand="0" w:noVBand="1"/>
      </w:tblPr>
      <w:tblGrid>
        <w:gridCol w:w="1003"/>
        <w:gridCol w:w="5983"/>
      </w:tblGrid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Ort</w:t>
            </w:r>
          </w:p>
        </w:tc>
        <w:tc>
          <w:tcPr>
            <w:tcW w:w="0" w:type="auto"/>
          </w:tcPr>
          <w:p w:rsidR="000F510B" w:rsidRDefault="00E81CC5" w:rsidP="001C0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Bertelsmann University</w:t>
            </w:r>
            <w:r>
              <w:br/>
              <w:t>Carl-Bertelsmann-Straße 270</w:t>
            </w:r>
            <w:r>
              <w:br/>
            </w:r>
            <w:r w:rsidRPr="00E81CC5">
              <w:t>33311 Gütersloh</w:t>
            </w:r>
          </w:p>
        </w:tc>
      </w:tr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Termin</w:t>
            </w:r>
          </w:p>
        </w:tc>
        <w:tc>
          <w:tcPr>
            <w:tcW w:w="0" w:type="auto"/>
          </w:tcPr>
          <w:p w:rsidR="000F510B" w:rsidRDefault="00E81CC5" w:rsidP="00E81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13. Dezember 2011</w:t>
            </w:r>
            <w:r>
              <w:br/>
            </w:r>
            <w:r w:rsidRPr="00E81CC5">
              <w:t>09:00 – 13:00 Uhr</w:t>
            </w:r>
          </w:p>
        </w:tc>
      </w:tr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Inhalte</w:t>
            </w:r>
          </w:p>
        </w:tc>
        <w:tc>
          <w:tcPr>
            <w:tcW w:w="0" w:type="auto"/>
          </w:tcPr>
          <w:p w:rsidR="00842776" w:rsidRDefault="00842776" w:rsidP="000F5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TYPO3 für Redakteure</w:t>
            </w:r>
          </w:p>
          <w:p w:rsidR="00842776" w:rsidRDefault="00842776" w:rsidP="00842776">
            <w:pPr>
              <w:pStyle w:val="Listenabsatz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Wiederholung von Grundlagen</w:t>
            </w:r>
          </w:p>
          <w:p w:rsidR="00842776" w:rsidRDefault="00842776" w:rsidP="00842776">
            <w:pPr>
              <w:pStyle w:val="Listenabsatz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besondere Inhaltselemente</w:t>
            </w:r>
          </w:p>
          <w:p w:rsidR="00842776" w:rsidRDefault="00842776" w:rsidP="00842776">
            <w:pPr>
              <w:pStyle w:val="Listenabsatz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Tipps + Tricks</w:t>
            </w:r>
            <w:bookmarkStart w:id="0" w:name="_GoBack"/>
            <w:bookmarkEnd w:id="0"/>
          </w:p>
          <w:p w:rsidR="00E81CC5" w:rsidRDefault="00E81CC5" w:rsidP="000F5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Texten im Internet</w:t>
            </w:r>
          </w:p>
          <w:p w:rsidR="000F510B" w:rsidRDefault="000F510B" w:rsidP="00E81CC5">
            <w:pPr>
              <w:pStyle w:val="Listenabsatz"/>
              <w:numPr>
                <w:ilvl w:val="0"/>
                <w:numId w:val="3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Grundlagen und Besonderheiten von Texten fürs Internet</w:t>
            </w:r>
          </w:p>
          <w:p w:rsidR="000F510B" w:rsidRDefault="000F510B" w:rsidP="00E81CC5">
            <w:pPr>
              <w:pStyle w:val="Listenabsatz"/>
              <w:numPr>
                <w:ilvl w:val="0"/>
                <w:numId w:val="3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Texten für Mensch und Suchmaschine</w:t>
            </w:r>
          </w:p>
        </w:tc>
      </w:tr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Referent</w:t>
            </w:r>
          </w:p>
        </w:tc>
        <w:tc>
          <w:tcPr>
            <w:tcW w:w="0" w:type="auto"/>
          </w:tcPr>
          <w:p w:rsidR="000F510B" w:rsidRDefault="000F510B" w:rsidP="001C0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Henning Klingbeil</w:t>
            </w:r>
          </w:p>
        </w:tc>
      </w:tr>
    </w:tbl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1102"/>
        <w:gridCol w:w="5418"/>
      </w:tblGrid>
      <w:tr w:rsidR="001F3675" w:rsidTr="001F3675">
        <w:tc>
          <w:tcPr>
            <w:tcW w:w="3259" w:type="dxa"/>
          </w:tcPr>
          <w:p w:rsidR="00E81CC5" w:rsidRDefault="00E81CC5" w:rsidP="001F3675"/>
          <w:p w:rsidR="003660D5" w:rsidRDefault="003660D5" w:rsidP="001F3675"/>
          <w:p w:rsidR="001F3675" w:rsidRPr="001842AE" w:rsidRDefault="00842776" w:rsidP="001F3675">
            <w:r>
              <w:fldChar w:fldCharType="begin"/>
            </w:r>
            <w:r>
              <w:instrText xml:space="preserve"> DOCPROPERTY  "[Kunde: Ort]"  \* MERGEFORMAT </w:instrText>
            </w:r>
            <w:r>
              <w:fldChar w:fldCharType="separate"/>
            </w:r>
            <w:r>
              <w:t>Gütersloh</w:t>
            </w:r>
            <w:r>
              <w:fldChar w:fldCharType="end"/>
            </w:r>
            <w:r w:rsidR="001F3675">
              <w:t>,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1F3675" w:rsidRPr="001842AE" w:rsidRDefault="001F3675" w:rsidP="001F3675">
            <w:pPr>
              <w:jc w:val="center"/>
            </w:pPr>
          </w:p>
        </w:tc>
        <w:tc>
          <w:tcPr>
            <w:tcW w:w="5418" w:type="dxa"/>
            <w:vAlign w:val="bottom"/>
          </w:tcPr>
          <w:p w:rsidR="001F3675" w:rsidRPr="001842AE" w:rsidRDefault="00E81CC5" w:rsidP="001F3675">
            <w:pPr>
              <w:spacing w:after="0" w:line="240" w:lineRule="auto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8E28F5D" wp14:editId="56A2CDEE">
                  <wp:simplePos x="5190490" y="843089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686560" cy="525780"/>
                  <wp:effectExtent l="0" t="0" r="8890" b="7620"/>
                  <wp:wrapSquare wrapText="bothSides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nning's Unterschrift.bmp"/>
                          <pic:cNvPicPr/>
                        </pic:nvPicPr>
                        <pic:blipFill>
                          <a:blip r:embed="rId8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560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F3675" w:rsidTr="001F3675">
        <w:tc>
          <w:tcPr>
            <w:tcW w:w="3259" w:type="dxa"/>
          </w:tcPr>
          <w:p w:rsidR="001F3675" w:rsidRPr="001842AE" w:rsidRDefault="001F3675" w:rsidP="001F3675">
            <w:r w:rsidRPr="001842AE">
              <w:t>Ort, Datum</w:t>
            </w:r>
          </w:p>
        </w:tc>
        <w:tc>
          <w:tcPr>
            <w:tcW w:w="1102" w:type="dxa"/>
            <w:tcBorders>
              <w:top w:val="nil"/>
            </w:tcBorders>
          </w:tcPr>
          <w:p w:rsidR="001F3675" w:rsidRPr="001842AE" w:rsidRDefault="001F3675" w:rsidP="001F3675">
            <w:pPr>
              <w:jc w:val="center"/>
            </w:pPr>
          </w:p>
        </w:tc>
        <w:tc>
          <w:tcPr>
            <w:tcW w:w="5418" w:type="dxa"/>
          </w:tcPr>
          <w:p w:rsidR="001F3675" w:rsidRPr="001842AE" w:rsidRDefault="000F510B" w:rsidP="00591B21">
            <w:r>
              <w:t>Henning Klingbeil</w:t>
            </w:r>
            <w:r w:rsidR="001F3675" w:rsidRPr="00EB7687">
              <w:br/>
            </w:r>
            <w:r w:rsidR="00842776">
              <w:fldChar w:fldCharType="begin"/>
            </w:r>
            <w:r w:rsidR="00842776">
              <w:instrText xml:space="preserve"> DOCPROPERTY  "[Kunde: Position Projektleiter]"  \* MERGEFORMAT </w:instrText>
            </w:r>
            <w:r w:rsidR="00842776">
              <w:fldChar w:fldCharType="separate"/>
            </w:r>
            <w:r w:rsidR="00842776">
              <w:t xml:space="preserve"> </w:t>
            </w:r>
            <w:r w:rsidR="00842776">
              <w:fldChar w:fldCharType="end"/>
            </w:r>
          </w:p>
        </w:tc>
      </w:tr>
    </w:tbl>
    <w:p w:rsidR="0050061D" w:rsidRPr="0050061D" w:rsidRDefault="0050061D" w:rsidP="0050061D"/>
    <w:sectPr w:rsidR="0050061D" w:rsidRPr="0050061D" w:rsidSect="0082390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CC5" w:rsidRDefault="00E81CC5">
      <w:r>
        <w:separator/>
      </w:r>
    </w:p>
  </w:endnote>
  <w:endnote w:type="continuationSeparator" w:id="0">
    <w:p w:rsidR="00E81CC5" w:rsidRDefault="00E8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CC5" w:rsidRPr="00B00A2B" w:rsidRDefault="00E81CC5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4FF511A" wp14:editId="51D707CB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81CC5" w:rsidRDefault="00E81CC5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 w:rsidR="00842776">
                            <w:fldChar w:fldCharType="begin"/>
                          </w:r>
                          <w:r w:rsidR="00842776">
                            <w:instrText xml:space="preserve"> DOCPROPERTY  Author  \* MERGEFORMAT </w:instrText>
                          </w:r>
                          <w:r w:rsidR="00842776">
                            <w:fldChar w:fldCharType="separate"/>
                          </w:r>
                          <w:r w:rsidR="00842776" w:rsidRPr="00842776">
                            <w:rPr>
                              <w:color w:val="5B5B5B"/>
                            </w:rPr>
                            <w:t>Henning Klingbeil</w:t>
                          </w:r>
                          <w:r w:rsidR="0084277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E81CC5" w:rsidRPr="00743EF6" w:rsidRDefault="00E81CC5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 w:rsidRPr="00743EF6">
                            <w:rPr>
                              <w:color w:val="5B5B5B"/>
                            </w:rPr>
                            <w:fldChar w:fldCharType="begin"/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</w:instrText>
                          </w:r>
                          <w:r>
                            <w:rPr>
                              <w:color w:val="5B5B5B"/>
                            </w:rPr>
                            <w:instrText>DOCPROPERTY</w:instrText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 E-Mail MERGEFORMAT </w:instrText>
                          </w:r>
                          <w:r w:rsidRPr="00743EF6">
                            <w:rPr>
                              <w:color w:val="5B5B5B"/>
                            </w:rPr>
                            <w:fldChar w:fldCharType="separate"/>
                          </w:r>
                          <w:r w:rsidR="00842776">
                            <w:rPr>
                              <w:color w:val="5B5B5B"/>
                            </w:rPr>
                            <w:t>henning.klingbeil@itao.de</w:t>
                          </w:r>
                          <w:r w:rsidRPr="00743EF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E81CC5" w:rsidRPr="0086164C" w:rsidRDefault="00E81CC5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r w:rsidRPr="000E6486">
                            <w:t xml:space="preserve">fon +49 </w:t>
                          </w:r>
                          <w:r>
                            <w:t>(0) 5241 74337–</w:t>
                          </w:r>
                          <w:r w:rsidR="00842776">
                            <w:fldChar w:fldCharType="begin"/>
                          </w:r>
                          <w:r w:rsidR="00842776">
                            <w:instrText xml:space="preserve"> DOCPROPERTY  Durchwahl  \* MERGEFORMAT </w:instrText>
                          </w:r>
                          <w:r w:rsidR="00842776">
                            <w:fldChar w:fldCharType="separate"/>
                          </w:r>
                          <w:r w:rsidR="00842776">
                            <w:t>25</w:t>
                          </w:r>
                          <w:r w:rsidR="00842776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E81CC5" w:rsidRDefault="00E81CC5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r w:rsidR="00842776">
                      <w:fldChar w:fldCharType="begin"/>
                    </w:r>
                    <w:r w:rsidR="00842776">
                      <w:instrText xml:space="preserve"> DOCPROPERTY  Author  \* MERGEFORMAT </w:instrText>
                    </w:r>
                    <w:r w:rsidR="00842776">
                      <w:fldChar w:fldCharType="separate"/>
                    </w:r>
                    <w:r w:rsidR="00842776" w:rsidRPr="00842776">
                      <w:rPr>
                        <w:color w:val="5B5B5B"/>
                      </w:rPr>
                      <w:t>Henning Klingbeil</w:t>
                    </w:r>
                    <w:r w:rsidR="00842776">
                      <w:rPr>
                        <w:color w:val="5B5B5B"/>
                      </w:rPr>
                      <w:fldChar w:fldCharType="end"/>
                    </w:r>
                  </w:p>
                  <w:p w:rsidR="00E81CC5" w:rsidRPr="00743EF6" w:rsidRDefault="00E81CC5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 w:rsidRPr="00743EF6">
                      <w:rPr>
                        <w:color w:val="5B5B5B"/>
                      </w:rPr>
                      <w:fldChar w:fldCharType="begin"/>
                    </w:r>
                    <w:r w:rsidRPr="00743EF6">
                      <w:rPr>
                        <w:color w:val="5B5B5B"/>
                      </w:rPr>
                      <w:instrText xml:space="preserve"> </w:instrText>
                    </w:r>
                    <w:r>
                      <w:rPr>
                        <w:color w:val="5B5B5B"/>
                      </w:rPr>
                      <w:instrText>DOCPROPERTY</w:instrText>
                    </w:r>
                    <w:r w:rsidRPr="00743EF6">
                      <w:rPr>
                        <w:color w:val="5B5B5B"/>
                      </w:rPr>
                      <w:instrText xml:space="preserve">  E-Mail MERGEFORMAT </w:instrText>
                    </w:r>
                    <w:r w:rsidRPr="00743EF6">
                      <w:rPr>
                        <w:color w:val="5B5B5B"/>
                      </w:rPr>
                      <w:fldChar w:fldCharType="separate"/>
                    </w:r>
                    <w:r w:rsidR="00842776">
                      <w:rPr>
                        <w:color w:val="5B5B5B"/>
                      </w:rPr>
                      <w:t>henning.klingbeil@itao.de</w:t>
                    </w:r>
                    <w:r w:rsidRPr="00743EF6">
                      <w:rPr>
                        <w:color w:val="5B5B5B"/>
                      </w:rPr>
                      <w:fldChar w:fldCharType="end"/>
                    </w:r>
                  </w:p>
                  <w:p w:rsidR="00E81CC5" w:rsidRPr="0086164C" w:rsidRDefault="00E81CC5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r w:rsidRPr="000E6486">
                      <w:t xml:space="preserve">fon +49 </w:t>
                    </w:r>
                    <w:r>
                      <w:t>(0) 5241 74337–</w:t>
                    </w:r>
                    <w:r w:rsidR="00842776">
                      <w:fldChar w:fldCharType="begin"/>
                    </w:r>
                    <w:r w:rsidR="00842776">
                      <w:instrText xml:space="preserve"> DOCPROPERTY  Durchwahl  \* MERGEFORMAT </w:instrText>
                    </w:r>
                    <w:r w:rsidR="00842776">
                      <w:fldChar w:fldCharType="separate"/>
                    </w:r>
                    <w:r w:rsidR="00842776">
                      <w:t>25</w:t>
                    </w:r>
                    <w:r w:rsidR="00842776"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152DD2C" wp14:editId="22FBC670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0" t="0" r="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81CC5" w:rsidRPr="0086164C" w:rsidRDefault="00E81CC5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 w:rsidR="00842776">
                            <w:fldChar w:fldCharType="begin"/>
                          </w:r>
                          <w:r w:rsidR="00842776">
                            <w:instrText xml:space="preserve"> DOCPROPERTY  Keywords  \* MERGEFORMAT </w:instrText>
                          </w:r>
                          <w:r w:rsidR="00842776">
                            <w:fldChar w:fldCharType="separate"/>
                          </w:r>
                          <w:r w:rsidR="00842776" w:rsidRPr="00842776">
                            <w:rPr>
                              <w:color w:val="5B5B5B"/>
                            </w:rPr>
                            <w:t>24. November 2011</w:t>
                          </w:r>
                          <w:r w:rsidR="0084277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E81CC5" w:rsidRPr="0086164C" w:rsidRDefault="00E81CC5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E81CC5" w:rsidRPr="0086164C" w:rsidRDefault="00E81CC5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 w:rsidR="00842776">
                      <w:fldChar w:fldCharType="begin"/>
                    </w:r>
                    <w:r w:rsidR="00842776">
                      <w:instrText xml:space="preserve"> DOCPROPERTY  Keywords  \* MERGEFORMAT </w:instrText>
                    </w:r>
                    <w:r w:rsidR="00842776">
                      <w:fldChar w:fldCharType="separate"/>
                    </w:r>
                    <w:r w:rsidR="00842776" w:rsidRPr="00842776">
                      <w:rPr>
                        <w:color w:val="5B5B5B"/>
                      </w:rPr>
                      <w:t>24. November 2011</w:t>
                    </w:r>
                    <w:r w:rsidR="00842776">
                      <w:rPr>
                        <w:color w:val="5B5B5B"/>
                      </w:rPr>
                      <w:fldChar w:fldCharType="end"/>
                    </w:r>
                  </w:p>
                  <w:p w:rsidR="00E81CC5" w:rsidRPr="0086164C" w:rsidRDefault="00E81CC5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F88E48" wp14:editId="6D772098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CC5" w:rsidRPr="00B00A2B" w:rsidRDefault="00E81CC5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C345E98" wp14:editId="601DD4EB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0" t="0" r="0" b="0"/>
              <wp:wrapNone/>
              <wp:docPr id="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81CC5" w:rsidRPr="00C17026" w:rsidRDefault="00E81CC5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E81CC5" w:rsidRPr="00C17026" w:rsidRDefault="00E81CC5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E81CC5" w:rsidRPr="00C17026" w:rsidRDefault="00E81CC5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    <v:textbox>
                <w:txbxContent>
                  <w:p w:rsidR="00E81CC5" w:rsidRPr="00C17026" w:rsidRDefault="00E81CC5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E81CC5" w:rsidRPr="00C17026" w:rsidRDefault="00E81CC5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E81CC5" w:rsidRPr="00C17026" w:rsidRDefault="00E81CC5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CC5" w:rsidRDefault="00E81CC5">
      <w:r>
        <w:separator/>
      </w:r>
    </w:p>
  </w:footnote>
  <w:footnote w:type="continuationSeparator" w:id="0">
    <w:p w:rsidR="00E81CC5" w:rsidRDefault="00E81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E81CC5" w:rsidRPr="000E5582">
      <w:tc>
        <w:tcPr>
          <w:tcW w:w="8562" w:type="dxa"/>
          <w:shd w:val="clear" w:color="auto" w:fill="auto"/>
        </w:tcPr>
        <w:p w:rsidR="00E81CC5" w:rsidRPr="000E5582" w:rsidRDefault="00E81CC5" w:rsidP="00591B21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Subject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842776">
            <w:rPr>
              <w:rStyle w:val="Kopfzeilen-Hervorhebung"/>
              <w:position w:val="10"/>
            </w:rPr>
            <w:t>Teilnahmezertifikat</w:t>
          </w:r>
          <w:r w:rsidRPr="000E5582">
            <w:rPr>
              <w:rStyle w:val="Kopfzeilen-Hervorhebung"/>
              <w:position w:val="10"/>
            </w:rPr>
            <w:fldChar w:fldCharType="end"/>
          </w:r>
          <w:r>
            <w:rPr>
              <w:position w:val="10"/>
            </w:rPr>
            <w:t xml:space="preserve">: </w:t>
          </w:r>
          <w:r w:rsidR="00842776">
            <w:fldChar w:fldCharType="begin"/>
          </w:r>
          <w:r w:rsidR="00842776">
            <w:instrText xml:space="preserve"> DOCPROPERTY  Title  \* MERGEFORMAT </w:instrText>
          </w:r>
          <w:r w:rsidR="00842776">
            <w:fldChar w:fldCharType="separate"/>
          </w:r>
          <w:r w:rsidR="00842776" w:rsidRPr="00842776">
            <w:rPr>
              <w:rStyle w:val="Kopfzeilen-Hervorhebung"/>
              <w:position w:val="10"/>
            </w:rPr>
            <w:t>Texten im Internet</w:t>
          </w:r>
          <w:r w:rsidR="00842776">
            <w:rPr>
              <w:rStyle w:val="Kopfzeilen-Hervorhebung"/>
              <w:position w:val="10"/>
            </w:rPr>
            <w:fldChar w:fldCharType="end"/>
          </w:r>
          <w:r w:rsidRPr="000E5582">
            <w:rPr>
              <w:position w:val="10"/>
            </w:rPr>
            <w:t xml:space="preserve"> (</w:t>
          </w:r>
          <w:r w:rsidR="00842776">
            <w:fldChar w:fldCharType="begin"/>
          </w:r>
          <w:r w:rsidR="00842776">
            <w:instrText xml:space="preserve"> DOCPROPERTY  "[Kunde: Firma]"  \* MERGEFORMAT </w:instrText>
          </w:r>
          <w:r w:rsidR="00842776">
            <w:fldChar w:fldCharType="separate"/>
          </w:r>
          <w:r w:rsidR="00842776" w:rsidRPr="00842776">
            <w:rPr>
              <w:position w:val="10"/>
            </w:rPr>
            <w:t>Bertelsmann Stiftung</w:t>
          </w:r>
          <w:r w:rsidR="00842776">
            <w:rPr>
              <w:position w:val="10"/>
            </w:rPr>
            <w:fldChar w:fldCharType="end"/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E81CC5" w:rsidRPr="000E5582" w:rsidRDefault="00E81CC5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AE4C214" wp14:editId="54F6394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-451485</wp:posOffset>
                    </wp:positionV>
                    <wp:extent cx="467995" cy="465455"/>
                    <wp:effectExtent l="0" t="0" r="8255" b="0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    </w:pict>
              </mc:Fallback>
            </mc:AlternateConten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842776">
            <w:rPr>
              <w:noProof/>
              <w:position w:val="10"/>
            </w:rPr>
            <w:t>1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r w:rsidR="00842776">
            <w:fldChar w:fldCharType="begin"/>
          </w:r>
          <w:r w:rsidR="00842776">
            <w:instrText xml:space="preserve"> NUMPAGES   \* MERGEFORMAT </w:instrText>
          </w:r>
          <w:r w:rsidR="00842776">
            <w:fldChar w:fldCharType="separate"/>
          </w:r>
          <w:r w:rsidR="00842776" w:rsidRPr="00842776">
            <w:rPr>
              <w:noProof/>
              <w:position w:val="10"/>
            </w:rPr>
            <w:t>1</w:t>
          </w:r>
          <w:r w:rsidR="00842776">
            <w:rPr>
              <w:noProof/>
              <w:position w:val="10"/>
            </w:rPr>
            <w:fldChar w:fldCharType="end"/>
          </w:r>
        </w:p>
      </w:tc>
    </w:tr>
  </w:tbl>
  <w:p w:rsidR="00E81CC5" w:rsidRDefault="00E81CC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E81CC5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bookmarkStart w:id="1" w:name="OLE_LINK1"/>
        <w:p w:rsidR="00842776" w:rsidRDefault="00842776" w:rsidP="00842776">
          <w:pPr>
            <w:pStyle w:val="Dokumenttitel"/>
          </w:pPr>
          <w:r>
            <w:fldChar w:fldCharType="begin"/>
          </w:r>
          <w:r>
            <w:instrText xml:space="preserve"> DOCPROPERTY  Subject  \* MERGEFORMAT </w:instrText>
          </w:r>
          <w:r>
            <w:fldChar w:fldCharType="separate"/>
          </w:r>
          <w:r>
            <w:t>Teilnahmezertifikat</w:t>
          </w:r>
          <w:r>
            <w:fldChar w:fldCharType="end"/>
          </w:r>
        </w:p>
        <w:p w:rsidR="00E81CC5" w:rsidRPr="00842776" w:rsidRDefault="00842776" w:rsidP="00842776">
          <w:pPr>
            <w:pStyle w:val="Dokumenttitel"/>
            <w:rPr>
              <w:sz w:val="32"/>
            </w:rPr>
          </w:pPr>
          <w:r w:rsidRPr="00842776">
            <w:rPr>
              <w:sz w:val="32"/>
            </w:rPr>
            <w:fldChar w:fldCharType="begin"/>
          </w:r>
          <w:r w:rsidRPr="00842776">
            <w:rPr>
              <w:sz w:val="32"/>
            </w:rPr>
            <w:instrText xml:space="preserve"> MERGEFIELD "Schulung" </w:instrText>
          </w:r>
          <w:r>
            <w:rPr>
              <w:sz w:val="32"/>
            </w:rPr>
            <w:fldChar w:fldCharType="separate"/>
          </w:r>
          <w:r w:rsidRPr="00E61F94">
            <w:rPr>
              <w:noProof/>
              <w:sz w:val="32"/>
            </w:rPr>
            <w:t>TYPO3 für Redakteure + Einführung "Texten im Internet"</w:t>
          </w:r>
          <w:r w:rsidRPr="00842776">
            <w:rPr>
              <w:sz w:val="32"/>
            </w:rPr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E81CC5" w:rsidRPr="008636E5" w:rsidRDefault="00E81CC5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  <w:vanish/>
            </w:rPr>
            <w:drawing>
              <wp:inline distT="0" distB="0" distL="0" distR="0" wp14:anchorId="01F240B8" wp14:editId="45A978AF">
                <wp:extent cx="1875155" cy="1276350"/>
                <wp:effectExtent l="0" t="0" r="0" b="0"/>
                <wp:docPr id="10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15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81CC5">
      <w:trPr>
        <w:trHeight w:val="1736"/>
      </w:trPr>
      <w:tc>
        <w:tcPr>
          <w:tcW w:w="6771" w:type="dxa"/>
          <w:vMerge/>
        </w:tcPr>
        <w:p w:rsidR="00E81CC5" w:rsidRPr="00472660" w:rsidRDefault="00E81CC5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E81CC5" w:rsidRPr="00472660" w:rsidRDefault="00E81CC5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E81CC5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E81CC5" w:rsidRPr="00842776" w:rsidRDefault="00E81CC5" w:rsidP="0082390F">
          <w:pPr>
            <w:rPr>
              <w:b/>
            </w:rPr>
          </w:pPr>
          <w:r>
            <w:fldChar w:fldCharType="begin"/>
          </w:r>
          <w:r w:rsidRPr="00842776">
            <w:instrText xml:space="preserve"> DOCPROPERTY  Kunde  \* MERGEFORMAT </w:instrText>
          </w:r>
          <w:r>
            <w:fldChar w:fldCharType="separate"/>
          </w:r>
          <w:r w:rsidR="00842776" w:rsidRPr="00842776">
            <w:rPr>
              <w:b/>
            </w:rPr>
            <w:t>itao GmbH + Co. KG</w:t>
          </w:r>
          <w:r>
            <w:rPr>
              <w:b/>
            </w:rPr>
            <w:fldChar w:fldCharType="end"/>
          </w:r>
        </w:p>
        <w:p w:rsidR="00E81CC5" w:rsidRPr="00842776" w:rsidRDefault="00842776" w:rsidP="0082390F">
          <w:r w:rsidRPr="00842776">
            <w:t xml:space="preserve">13. </w:t>
          </w:r>
          <w:r>
            <w:t>Dezember 2011</w:t>
          </w:r>
        </w:p>
      </w:tc>
      <w:tc>
        <w:tcPr>
          <w:tcW w:w="3260" w:type="dxa"/>
          <w:vMerge w:val="restart"/>
          <w:shd w:val="clear" w:color="auto" w:fill="auto"/>
        </w:tcPr>
        <w:p w:rsidR="00E81CC5" w:rsidRPr="000E6486" w:rsidRDefault="00842776" w:rsidP="0082390F">
          <w:pPr>
            <w:pStyle w:val="Name"/>
            <w:rPr>
              <w:color w:val="4F5B56"/>
            </w:rPr>
          </w:pPr>
          <w:r>
            <w:fldChar w:fldCharType="begin"/>
          </w:r>
          <w:r>
            <w:instrText xml:space="preserve"> DOCPROPERTY  Author  \* MERGEFORMAT </w:instrText>
          </w:r>
          <w:r>
            <w:fldChar w:fldCharType="separate"/>
          </w:r>
          <w:r w:rsidRPr="00842776">
            <w:rPr>
              <w:color w:val="4F5B56"/>
            </w:rPr>
            <w:t>Henning Klingbeil</w:t>
          </w:r>
          <w:r>
            <w:rPr>
              <w:color w:val="4F5B56"/>
            </w:rPr>
            <w:fldChar w:fldCharType="end"/>
          </w:r>
        </w:p>
        <w:p w:rsidR="00E81CC5" w:rsidRPr="000E6486" w:rsidRDefault="00842776" w:rsidP="0082390F">
          <w:pPr>
            <w:pStyle w:val="Ttigkeitsbezeichnung"/>
            <w:rPr>
              <w:color w:val="4F5B56"/>
            </w:rPr>
          </w:pPr>
          <w:r>
            <w:fldChar w:fldCharType="begin"/>
          </w:r>
          <w:r>
            <w:instrText xml:space="preserve"> DOCPROPERTY  Mitarbeitertitel  \* MERGEFORMAT </w:instrText>
          </w:r>
          <w:r>
            <w:fldChar w:fldCharType="separate"/>
          </w:r>
          <w:r w:rsidRPr="00842776">
            <w:rPr>
              <w:color w:val="4F5B56"/>
            </w:rPr>
            <w:t>Leiter Kundenservice</w:t>
          </w:r>
          <w:r>
            <w:rPr>
              <w:color w:val="4F5B56"/>
            </w:rPr>
            <w:fldChar w:fldCharType="end"/>
          </w:r>
        </w:p>
        <w:p w:rsidR="00E81CC5" w:rsidRPr="000E6486" w:rsidRDefault="00E81CC5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</w:t>
          </w:r>
          <w:r w:rsidR="00842776">
            <w:fldChar w:fldCharType="begin"/>
          </w:r>
          <w:r w:rsidR="00842776">
            <w:instrText xml:space="preserve"> DOCPROPERTY  Durchwahl  \* MERGEFORMAT </w:instrText>
          </w:r>
          <w:r w:rsidR="00842776">
            <w:fldChar w:fldCharType="separate"/>
          </w:r>
          <w:r w:rsidR="00842776">
            <w:t>25</w:t>
          </w:r>
          <w:r w:rsidR="00842776">
            <w:fldChar w:fldCharType="end"/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E81CC5" w:rsidRPr="008636E5" w:rsidRDefault="00842776" w:rsidP="0082390F">
          <w:pPr>
            <w:pStyle w:val="itao-Adresse"/>
          </w:pPr>
          <w:r>
            <w:fldChar w:fldCharType="begin"/>
          </w:r>
          <w:r>
            <w:instrText xml:space="preserve"> DOCPROPERTY  E-Mail  \* MERGEFORMAT </w:instrText>
          </w:r>
          <w:r>
            <w:fldChar w:fldCharType="separate"/>
          </w:r>
          <w:r>
            <w:t>henning.klingbeil@itao.de</w:t>
          </w:r>
          <w:r>
            <w:fldChar w:fldCharType="end"/>
          </w:r>
          <w:r w:rsidR="00E81CC5" w:rsidRPr="000E6486">
            <w:t xml:space="preserve"> </w:t>
          </w:r>
          <w:r w:rsidR="00E81CC5" w:rsidRPr="000E6486">
            <w:rPr>
              <w:rStyle w:val="QuadratTrennzeichen"/>
            </w:rPr>
            <w:sym w:font="Wingdings" w:char="F06E"/>
          </w:r>
          <w:r w:rsidR="00E81CC5" w:rsidRPr="000E6486">
            <w:t xml:space="preserve"> </w:t>
          </w:r>
          <w:r w:rsidR="00E81CC5">
            <w:t>www.itao.de</w:t>
          </w:r>
        </w:p>
      </w:tc>
    </w:tr>
    <w:tr w:rsidR="00E81CC5" w:rsidTr="00CF1E52">
      <w:trPr>
        <w:trHeight w:val="576"/>
      </w:trPr>
      <w:tc>
        <w:tcPr>
          <w:tcW w:w="6771" w:type="dxa"/>
          <w:vMerge/>
        </w:tcPr>
        <w:p w:rsidR="00E81CC5" w:rsidRDefault="00E81CC5" w:rsidP="0082390F">
          <w:pPr>
            <w:pStyle w:val="Dokumenttitel"/>
          </w:pPr>
        </w:p>
      </w:tc>
      <w:tc>
        <w:tcPr>
          <w:tcW w:w="3260" w:type="dxa"/>
          <w:vMerge/>
        </w:tcPr>
        <w:p w:rsidR="00E81CC5" w:rsidRPr="00472660" w:rsidRDefault="00E81CC5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1"/>
  <w:p w:rsidR="00E81CC5" w:rsidRDefault="00E81CC5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1187A101" wp14:editId="1B385C29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0" t="0" r="0" b="825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21F197C"/>
    <w:multiLevelType w:val="hybridMultilevel"/>
    <w:tmpl w:val="A5DA22B2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46925"/>
    <w:multiLevelType w:val="hybridMultilevel"/>
    <w:tmpl w:val="393C329E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991145"/>
    <w:multiLevelType w:val="hybridMultilevel"/>
    <w:tmpl w:val="2E4C922C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016E49"/>
    <w:multiLevelType w:val="multilevel"/>
    <w:tmpl w:val="0407001F"/>
    <w:numStyleLink w:val="FormatvorlageMitGliederungLinks0cmHngend063cm"/>
  </w:abstractNum>
  <w:abstractNum w:abstractNumId="7">
    <w:nsid w:val="16A4480D"/>
    <w:multiLevelType w:val="hybridMultilevel"/>
    <w:tmpl w:val="CE5417E2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3A34A3"/>
    <w:multiLevelType w:val="hybridMultilevel"/>
    <w:tmpl w:val="B3F8BF8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2B2320"/>
    <w:multiLevelType w:val="hybridMultilevel"/>
    <w:tmpl w:val="6B9E2198"/>
    <w:lvl w:ilvl="0" w:tplc="CF98AC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DD3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3A436E"/>
    <w:multiLevelType w:val="hybridMultilevel"/>
    <w:tmpl w:val="1DD846CA"/>
    <w:lvl w:ilvl="0" w:tplc="CF98AC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DD3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FF63F4"/>
    <w:multiLevelType w:val="hybridMultilevel"/>
    <w:tmpl w:val="96ACAAFE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353CD0"/>
    <w:multiLevelType w:val="hybridMultilevel"/>
    <w:tmpl w:val="7376E7C4"/>
    <w:lvl w:ilvl="0" w:tplc="100257EA">
      <w:start w:val="1"/>
      <w:numFmt w:val="bullet"/>
      <w:lvlText w:val=""/>
      <w:lvlJc w:val="left"/>
      <w:pPr>
        <w:ind w:left="36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BD5ED7"/>
    <w:multiLevelType w:val="hybridMultilevel"/>
    <w:tmpl w:val="4E36D190"/>
    <w:lvl w:ilvl="0" w:tplc="CF98AC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DD3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6C1A1E"/>
    <w:multiLevelType w:val="hybridMultilevel"/>
    <w:tmpl w:val="561E0F4E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6C36CC"/>
    <w:multiLevelType w:val="hybridMultilevel"/>
    <w:tmpl w:val="C6AE9154"/>
    <w:lvl w:ilvl="0" w:tplc="100257EA">
      <w:start w:val="1"/>
      <w:numFmt w:val="bullet"/>
      <w:lvlText w:val=""/>
      <w:lvlJc w:val="left"/>
      <w:pPr>
        <w:ind w:left="36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0B6565"/>
    <w:multiLevelType w:val="hybridMultilevel"/>
    <w:tmpl w:val="1F6264FC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6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25"/>
  </w:num>
  <w:num w:numId="5">
    <w:abstractNumId w:val="9"/>
  </w:num>
  <w:num w:numId="6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8"/>
  </w:num>
  <w:num w:numId="8">
    <w:abstractNumId w:val="8"/>
  </w:num>
  <w:num w:numId="9">
    <w:abstractNumId w:val="8"/>
  </w:num>
  <w:num w:numId="10">
    <w:abstractNumId w:val="0"/>
  </w:num>
  <w:num w:numId="11">
    <w:abstractNumId w:val="8"/>
  </w:num>
  <w:num w:numId="12">
    <w:abstractNumId w:val="8"/>
  </w:num>
  <w:num w:numId="13">
    <w:abstractNumId w:val="22"/>
  </w:num>
  <w:num w:numId="14">
    <w:abstractNumId w:val="13"/>
  </w:num>
  <w:num w:numId="15">
    <w:abstractNumId w:val="3"/>
  </w:num>
  <w:num w:numId="16">
    <w:abstractNumId w:val="10"/>
  </w:num>
  <w:num w:numId="17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6"/>
  </w:num>
  <w:num w:numId="19">
    <w:abstractNumId w:val="4"/>
  </w:num>
  <w:num w:numId="20">
    <w:abstractNumId w:val="6"/>
  </w:num>
  <w:num w:numId="21">
    <w:abstractNumId w:val="16"/>
  </w:num>
  <w:num w:numId="22">
    <w:abstractNumId w:val="5"/>
  </w:num>
  <w:num w:numId="23">
    <w:abstractNumId w:val="17"/>
  </w:num>
  <w:num w:numId="24">
    <w:abstractNumId w:val="1"/>
  </w:num>
  <w:num w:numId="25">
    <w:abstractNumId w:val="2"/>
  </w:num>
  <w:num w:numId="26">
    <w:abstractNumId w:val="11"/>
  </w:num>
  <w:num w:numId="27">
    <w:abstractNumId w:val="23"/>
  </w:num>
  <w:num w:numId="28">
    <w:abstractNumId w:val="21"/>
  </w:num>
  <w:num w:numId="29">
    <w:abstractNumId w:val="20"/>
  </w:num>
  <w:num w:numId="30">
    <w:abstractNumId w:val="7"/>
  </w:num>
  <w:num w:numId="31">
    <w:abstractNumId w:val="14"/>
  </w:num>
  <w:num w:numId="32">
    <w:abstractNumId w:val="19"/>
  </w:num>
  <w:num w:numId="33">
    <w:abstractNumId w:val="15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  <wne:hash wne:val="869066966"/>
  </wne:recipientData>
  <wne:recipientData>
    <wne:active wne:val="1"/>
    <wne:hash wne:val="1001227920"/>
  </wne:recipientData>
  <wne:recipientData>
    <wne:active wne:val="1"/>
    <wne:hash wne:val="-733667225"/>
  </wne:recipientData>
  <wne:recipientData>
    <wne:active wne:val="1"/>
    <wne:hash wne:val="1308868126"/>
  </wne:recipientData>
  <wne:recipientData>
    <wne:active wne:val="1"/>
    <wne:hash wne:val="-1387880113"/>
  </wne:recipientData>
  <wne:recipientData>
    <wne:active wne:val="1"/>
    <wne:hash wne:val="-5600640"/>
  </wne:recipientData>
  <wne:recipientData>
    <wne:active wne:val="1"/>
    <wne:hash wne:val="-1870124795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smb0.itao.gt0.it-akademie.net\Teams_Bereiche\Kundenservice\Bereiche\Trainings und Schulungen\TYPO3 für Fortgeschrittene\Vorlagen\Zertifikate\Teilnehmer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Tabelle1$` "/>
    <w:dataSource r:id="rId2"/>
    <w:viewMergedData/>
    <w:activeRecord w:val="7"/>
    <w:odso>
      <w:udl w:val="Provider=Microsoft.ACE.OLEDB.12.0;User ID=Admin;Data Source=\\smb0.itao.gt0.it-akademie.net\Teams_Bereiche\Kundenservice\Bereiche\Trainings und Schulungen\TYPO3 für Fortgeschrittene\Vorlagen\Zertifikate\Teilnehmer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Tabelle1$"/>
      <w:src r:id="rId3"/>
      <w:colDelim w:val="9"/>
      <w:type w:val="database"/>
      <w:fHdr/>
      <w:fieldMapData>
        <w:lid w:val="de-DE"/>
      </w:fieldMapData>
      <w:fieldMapData>
        <w:type w:val="dbColumn"/>
        <w:name w:val="Anrede"/>
        <w:mappedName w:val="Anrede"/>
        <w:column w:val="1"/>
        <w:lid w:val="de-DE"/>
      </w:fieldMapData>
      <w:fieldMapData>
        <w:lid w:val="de-DE"/>
      </w:fieldMapData>
      <w:fieldMapData>
        <w:lid w:val="de-DE"/>
      </w:fieldMapData>
      <w:fieldMapData>
        <w:type w:val="dbColumn"/>
        <w:name w:val="Name"/>
        <w:mappedName w:val="Nachname"/>
        <w:column w:val="0"/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recipientData r:id="rId4"/>
    </w:odso>
  </w:mailMerge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0241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A35"/>
    <w:rsid w:val="00001FAA"/>
    <w:rsid w:val="00010D2B"/>
    <w:rsid w:val="00047C67"/>
    <w:rsid w:val="000A165D"/>
    <w:rsid w:val="000A66BD"/>
    <w:rsid w:val="000B1DE8"/>
    <w:rsid w:val="000E5CA2"/>
    <w:rsid w:val="000F510B"/>
    <w:rsid w:val="00115DC4"/>
    <w:rsid w:val="0013508D"/>
    <w:rsid w:val="00175A30"/>
    <w:rsid w:val="001C0B3F"/>
    <w:rsid w:val="001E7634"/>
    <w:rsid w:val="001F257E"/>
    <w:rsid w:val="001F3675"/>
    <w:rsid w:val="002D2E1B"/>
    <w:rsid w:val="003206B7"/>
    <w:rsid w:val="00320F84"/>
    <w:rsid w:val="003370CC"/>
    <w:rsid w:val="00337A54"/>
    <w:rsid w:val="00341936"/>
    <w:rsid w:val="00347484"/>
    <w:rsid w:val="003660D5"/>
    <w:rsid w:val="00382CA3"/>
    <w:rsid w:val="0038745E"/>
    <w:rsid w:val="003D2121"/>
    <w:rsid w:val="003E537D"/>
    <w:rsid w:val="00400A35"/>
    <w:rsid w:val="00407E0D"/>
    <w:rsid w:val="00466D1B"/>
    <w:rsid w:val="005000B9"/>
    <w:rsid w:val="0050030F"/>
    <w:rsid w:val="0050061D"/>
    <w:rsid w:val="005160CC"/>
    <w:rsid w:val="00522E8B"/>
    <w:rsid w:val="00566A80"/>
    <w:rsid w:val="00591B21"/>
    <w:rsid w:val="005A15A7"/>
    <w:rsid w:val="005B0B47"/>
    <w:rsid w:val="00642E71"/>
    <w:rsid w:val="006532AD"/>
    <w:rsid w:val="006604BF"/>
    <w:rsid w:val="006635BD"/>
    <w:rsid w:val="00693920"/>
    <w:rsid w:val="0074778E"/>
    <w:rsid w:val="00785F65"/>
    <w:rsid w:val="00814A31"/>
    <w:rsid w:val="0082390F"/>
    <w:rsid w:val="008312B5"/>
    <w:rsid w:val="00842776"/>
    <w:rsid w:val="00855919"/>
    <w:rsid w:val="008913EA"/>
    <w:rsid w:val="008949C9"/>
    <w:rsid w:val="008D4F53"/>
    <w:rsid w:val="008E6197"/>
    <w:rsid w:val="008F62E4"/>
    <w:rsid w:val="0097489E"/>
    <w:rsid w:val="00A15C72"/>
    <w:rsid w:val="00A23D57"/>
    <w:rsid w:val="00A2401C"/>
    <w:rsid w:val="00A32335"/>
    <w:rsid w:val="00A80FEA"/>
    <w:rsid w:val="00AA4876"/>
    <w:rsid w:val="00AB70DF"/>
    <w:rsid w:val="00AD4814"/>
    <w:rsid w:val="00AE0981"/>
    <w:rsid w:val="00B11932"/>
    <w:rsid w:val="00BA52EC"/>
    <w:rsid w:val="00BD797E"/>
    <w:rsid w:val="00C04E8F"/>
    <w:rsid w:val="00C2086B"/>
    <w:rsid w:val="00C33640"/>
    <w:rsid w:val="00C3433A"/>
    <w:rsid w:val="00C419E9"/>
    <w:rsid w:val="00CB1A5B"/>
    <w:rsid w:val="00CE1646"/>
    <w:rsid w:val="00CF1E52"/>
    <w:rsid w:val="00D20209"/>
    <w:rsid w:val="00DC5453"/>
    <w:rsid w:val="00DC56A8"/>
    <w:rsid w:val="00E069AD"/>
    <w:rsid w:val="00E324EE"/>
    <w:rsid w:val="00E74B29"/>
    <w:rsid w:val="00E81CC5"/>
    <w:rsid w:val="00E829DD"/>
    <w:rsid w:val="00E90DA9"/>
    <w:rsid w:val="00EA4CF5"/>
    <w:rsid w:val="00F01080"/>
    <w:rsid w:val="00F47015"/>
    <w:rsid w:val="00F72075"/>
    <w:rsid w:val="00F80094"/>
    <w:rsid w:val="00FA661C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C3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33640"/>
    <w:rPr>
      <w:rFonts w:ascii="Tahoma" w:hAnsi="Tahoma" w:cs="Tahoma"/>
      <w:bCs/>
      <w:kern w:val="8"/>
      <w:sz w:val="16"/>
      <w:szCs w:val="16"/>
    </w:rPr>
  </w:style>
  <w:style w:type="paragraph" w:customStyle="1" w:styleId="Zellenschrift">
    <w:name w:val="Zellenschrift"/>
    <w:basedOn w:val="Standard"/>
    <w:qFormat/>
    <w:rsid w:val="001F3675"/>
    <w:pPr>
      <w:spacing w:after="60" w:line="240" w:lineRule="atLeast"/>
      <w:jc w:val="right"/>
    </w:pPr>
    <w:rPr>
      <w:b/>
      <w:kern w:val="0"/>
      <w:sz w:val="18"/>
    </w:rPr>
  </w:style>
  <w:style w:type="paragraph" w:customStyle="1" w:styleId="Zelleninhalt">
    <w:name w:val="Zelleninhalt"/>
    <w:basedOn w:val="Standard"/>
    <w:qFormat/>
    <w:rsid w:val="001F3675"/>
    <w:pPr>
      <w:spacing w:after="60"/>
    </w:pPr>
    <w:rPr>
      <w:kern w:val="0"/>
      <w:sz w:val="24"/>
    </w:rPr>
  </w:style>
  <w:style w:type="character" w:customStyle="1" w:styleId="berschrift2Zchn">
    <w:name w:val="Überschrift 2 Zchn"/>
    <w:link w:val="berschrift2"/>
    <w:rsid w:val="001F3675"/>
    <w:rPr>
      <w:rFonts w:ascii="Futura itao" w:hAnsi="Futura itao"/>
      <w:b/>
      <w:kern w:val="8"/>
      <w:sz w:val="28"/>
      <w:szCs w:val="24"/>
    </w:rPr>
  </w:style>
  <w:style w:type="paragraph" w:styleId="Listenabsatz">
    <w:name w:val="List Paragraph"/>
    <w:basedOn w:val="Standard"/>
    <w:uiPriority w:val="34"/>
    <w:qFormat/>
    <w:rsid w:val="006532AD"/>
    <w:pPr>
      <w:ind w:left="720"/>
      <w:contextualSpacing/>
    </w:pPr>
  </w:style>
  <w:style w:type="character" w:styleId="Kommentarzeichen">
    <w:name w:val="annotation reference"/>
    <w:basedOn w:val="Absatz-Standardschriftart"/>
    <w:rsid w:val="0085591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5591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55919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55919"/>
    <w:rPr>
      <w:b/>
    </w:rPr>
  </w:style>
  <w:style w:type="character" w:customStyle="1" w:styleId="KommentarthemaZchn">
    <w:name w:val="Kommentarthema Zchn"/>
    <w:basedOn w:val="KommentartextZchn"/>
    <w:link w:val="Kommentarthema"/>
    <w:rsid w:val="00855919"/>
    <w:rPr>
      <w:rFonts w:ascii="Futura itao" w:hAnsi="Futura itao"/>
      <w:b/>
      <w:bCs/>
      <w:kern w:val="8"/>
    </w:rPr>
  </w:style>
  <w:style w:type="table" w:styleId="TabelleRaster2">
    <w:name w:val="Table Grid 2"/>
    <w:basedOn w:val="NormaleTabelle"/>
    <w:rsid w:val="000F510B"/>
    <w:pPr>
      <w:spacing w:after="150" w:line="300" w:lineRule="atLeast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C3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33640"/>
    <w:rPr>
      <w:rFonts w:ascii="Tahoma" w:hAnsi="Tahoma" w:cs="Tahoma"/>
      <w:bCs/>
      <w:kern w:val="8"/>
      <w:sz w:val="16"/>
      <w:szCs w:val="16"/>
    </w:rPr>
  </w:style>
  <w:style w:type="paragraph" w:customStyle="1" w:styleId="Zellenschrift">
    <w:name w:val="Zellenschrift"/>
    <w:basedOn w:val="Standard"/>
    <w:qFormat/>
    <w:rsid w:val="001F3675"/>
    <w:pPr>
      <w:spacing w:after="60" w:line="240" w:lineRule="atLeast"/>
      <w:jc w:val="right"/>
    </w:pPr>
    <w:rPr>
      <w:b/>
      <w:kern w:val="0"/>
      <w:sz w:val="18"/>
    </w:rPr>
  </w:style>
  <w:style w:type="paragraph" w:customStyle="1" w:styleId="Zelleninhalt">
    <w:name w:val="Zelleninhalt"/>
    <w:basedOn w:val="Standard"/>
    <w:qFormat/>
    <w:rsid w:val="001F3675"/>
    <w:pPr>
      <w:spacing w:after="60"/>
    </w:pPr>
    <w:rPr>
      <w:kern w:val="0"/>
      <w:sz w:val="24"/>
    </w:rPr>
  </w:style>
  <w:style w:type="character" w:customStyle="1" w:styleId="berschrift2Zchn">
    <w:name w:val="Überschrift 2 Zchn"/>
    <w:link w:val="berschrift2"/>
    <w:rsid w:val="001F3675"/>
    <w:rPr>
      <w:rFonts w:ascii="Futura itao" w:hAnsi="Futura itao"/>
      <w:b/>
      <w:kern w:val="8"/>
      <w:sz w:val="28"/>
      <w:szCs w:val="24"/>
    </w:rPr>
  </w:style>
  <w:style w:type="paragraph" w:styleId="Listenabsatz">
    <w:name w:val="List Paragraph"/>
    <w:basedOn w:val="Standard"/>
    <w:uiPriority w:val="34"/>
    <w:qFormat/>
    <w:rsid w:val="006532AD"/>
    <w:pPr>
      <w:ind w:left="720"/>
      <w:contextualSpacing/>
    </w:pPr>
  </w:style>
  <w:style w:type="character" w:styleId="Kommentarzeichen">
    <w:name w:val="annotation reference"/>
    <w:basedOn w:val="Absatz-Standardschriftart"/>
    <w:rsid w:val="0085591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5591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55919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55919"/>
    <w:rPr>
      <w:b/>
    </w:rPr>
  </w:style>
  <w:style w:type="character" w:customStyle="1" w:styleId="KommentarthemaZchn">
    <w:name w:val="Kommentarthema Zchn"/>
    <w:basedOn w:val="KommentartextZchn"/>
    <w:link w:val="Kommentarthema"/>
    <w:rsid w:val="00855919"/>
    <w:rPr>
      <w:rFonts w:ascii="Futura itao" w:hAnsi="Futura itao"/>
      <w:b/>
      <w:bCs/>
      <w:kern w:val="8"/>
    </w:rPr>
  </w:style>
  <w:style w:type="table" w:styleId="TabelleRaster2">
    <w:name w:val="Table Grid 2"/>
    <w:basedOn w:val="NormaleTabelle"/>
    <w:rsid w:val="000F510B"/>
    <w:pPr>
      <w:spacing w:after="150" w:line="300" w:lineRule="atLeast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\\smb0.itao.gt0.it-akademie.net\Teams_Bereiche\Kundenservice\Bereiche\Trainings%20und%20Schulungen\TYPO3%20f&#252;r%20Fortgeschrittene\Vorlagen\Zertifikate\Teilnehmer.xlsx" TargetMode="External"/><Relationship Id="rId2" Type="http://schemas.openxmlformats.org/officeDocument/2006/relationships/mailMergeSource" Target="file:///\\smb0.itao.gt0.it-akademie.net\Teams_Bereiche\Kundenservice\Bereiche\Trainings%20und%20Schulungen\TYPO3%20f&#252;r%20Fortgeschrittene\Vorlagen\Zertifikate\Teilnehmer.xlsx" TargetMode="External"/><Relationship Id="rId1" Type="http://schemas.openxmlformats.org/officeDocument/2006/relationships/attachedTemplate" Target="file:///I:\%23%23%23%20Dokumentvorlagen%20%23%23%23\Projekte%20und%20Service\Kurznotiz.dot" TargetMode="External"/><Relationship Id="rId4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1</Pages>
  <Words>70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Texten im Internet</vt:lpstr>
    </vt:vector>
  </TitlesOfParts>
  <Company>itao GmbH &amp; Co. KG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Texten im Internet</dc:title>
  <dc:subject>Teilnahmezertifikat</dc:subject>
  <dc:creator>Henning Klingbeil</dc:creator>
  <cp:keywords>24. November 2011</cp:keywords>
  <cp:lastModifiedBy>Henning Klingbeil</cp:lastModifiedBy>
  <cp:revision>7</cp:revision>
  <cp:lastPrinted>2011-12-12T08:44:00Z</cp:lastPrinted>
  <dcterms:created xsi:type="dcterms:W3CDTF">2011-11-28T10:47:00Z</dcterms:created>
  <dcterms:modified xsi:type="dcterms:W3CDTF">2011-12-12T08:57:00Z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  <property fmtid="{D5CDD505-2E9C-101B-9397-08002B2CF9AE}" pid="6" name="[Kunde: Firma]">
    <vt:lpwstr>Bertelsmann Stiftung</vt:lpwstr>
  </property>
  <property fmtid="{D5CDD505-2E9C-101B-9397-08002B2CF9AE}" pid="7" name="[Projekt]">
    <vt:lpwstr> </vt:lpwstr>
  </property>
  <property fmtid="{D5CDD505-2E9C-101B-9397-08002B2CF9AE}" pid="8" name="[Kunde: Projektleiter]">
    <vt:lpwstr>Christina Brickenkamp</vt:lpwstr>
  </property>
  <property fmtid="{D5CDD505-2E9C-101B-9397-08002B2CF9AE}" pid="9" name="[Kunde: Position Projektleiter]">
    <vt:lpwstr> </vt:lpwstr>
  </property>
  <property fmtid="{D5CDD505-2E9C-101B-9397-08002B2CF9AE}" pid="10" name="[Kunde: Straße]">
    <vt:lpwstr>Carl-Bertelsmann-Straße 256</vt:lpwstr>
  </property>
  <property fmtid="{D5CDD505-2E9C-101B-9397-08002B2CF9AE}" pid="11" name="[Kunde: PLZ]">
    <vt:lpwstr>33311</vt:lpwstr>
  </property>
  <property fmtid="{D5CDD505-2E9C-101B-9397-08002B2CF9AE}" pid="12" name="[Kunde: Ort]">
    <vt:lpwstr>Gütersloh</vt:lpwstr>
  </property>
  <property fmtid="{D5CDD505-2E9C-101B-9397-08002B2CF9AE}" pid="13" name="[Kunde: Telefon]">
    <vt:lpwstr>+49 5241 81-81558</vt:lpwstr>
  </property>
  <property fmtid="{D5CDD505-2E9C-101B-9397-08002B2CF9AE}" pid="14" name="[Kunde: Fax]">
    <vt:lpwstr>+49 5241 81-681558</vt:lpwstr>
  </property>
  <property fmtid="{D5CDD505-2E9C-101B-9397-08002B2CF9AE}" pid="15" name="[Kunde: E-Mail]">
    <vt:lpwstr>christina.brickenkamp@bertelsmann-stiftung.de</vt:lpwstr>
  </property>
</Properties>
</file>