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0D5" w:rsidRDefault="003660D5" w:rsidP="001C0B3F">
      <w:pPr>
        <w:rPr>
          <w:b/>
          <w:sz w:val="48"/>
          <w:szCs w:val="48"/>
        </w:rPr>
      </w:pPr>
    </w:p>
    <w:p w:rsidR="003660D5" w:rsidRPr="003660D5" w:rsidRDefault="00DC5453" w:rsidP="001C0B3F">
      <w:r>
        <w:rPr>
          <w:b/>
          <w:sz w:val="48"/>
          <w:szCs w:val="48"/>
        </w:rPr>
        <w:fldChar w:fldCharType="begin"/>
      </w:r>
      <w:r>
        <w:rPr>
          <w:b/>
          <w:sz w:val="48"/>
          <w:szCs w:val="48"/>
        </w:rPr>
        <w:instrText xml:space="preserve"> MERGEFIELD Anrede </w:instrText>
      </w:r>
      <w:r>
        <w:rPr>
          <w:b/>
          <w:sz w:val="48"/>
          <w:szCs w:val="48"/>
        </w:rPr>
        <w:fldChar w:fldCharType="separate"/>
      </w:r>
      <w:r w:rsidRPr="00AF6C07">
        <w:rPr>
          <w:b/>
          <w:noProof/>
          <w:sz w:val="48"/>
          <w:szCs w:val="48"/>
        </w:rPr>
        <w:t>Frau</w:t>
      </w:r>
      <w:r>
        <w:rPr>
          <w:b/>
          <w:sz w:val="48"/>
          <w:szCs w:val="48"/>
        </w:rPr>
        <w:fldChar w:fldCharType="end"/>
      </w:r>
      <w:r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fldChar w:fldCharType="begin"/>
      </w:r>
      <w:r>
        <w:rPr>
          <w:b/>
          <w:sz w:val="48"/>
          <w:szCs w:val="48"/>
        </w:rPr>
        <w:instrText xml:space="preserve"> MERGEFIELD Name </w:instrText>
      </w:r>
      <w:r>
        <w:rPr>
          <w:b/>
          <w:sz w:val="48"/>
          <w:szCs w:val="48"/>
        </w:rPr>
        <w:fldChar w:fldCharType="separate"/>
      </w:r>
      <w:r w:rsidRPr="00AF6C07">
        <w:rPr>
          <w:b/>
          <w:noProof/>
          <w:sz w:val="48"/>
          <w:szCs w:val="48"/>
        </w:rPr>
        <w:t>Judit Schweitzer</w:t>
      </w:r>
      <w:r>
        <w:rPr>
          <w:b/>
          <w:sz w:val="48"/>
          <w:szCs w:val="48"/>
        </w:rPr>
        <w:fldChar w:fldCharType="end"/>
      </w:r>
      <w:r w:rsidR="001C0B3F" w:rsidRPr="003660D5">
        <w:rPr>
          <w:b/>
          <w:sz w:val="48"/>
          <w:szCs w:val="48"/>
        </w:rPr>
        <w:t xml:space="preserve"> </w:t>
      </w:r>
    </w:p>
    <w:p w:rsidR="003660D5" w:rsidRDefault="003660D5" w:rsidP="001C0B3F">
      <w:pPr>
        <w:rPr>
          <w:sz w:val="28"/>
        </w:rPr>
      </w:pPr>
    </w:p>
    <w:p w:rsidR="001C0B3F" w:rsidRPr="003660D5" w:rsidRDefault="001C0B3F" w:rsidP="001C0B3F">
      <w:pPr>
        <w:rPr>
          <w:sz w:val="28"/>
        </w:rPr>
      </w:pPr>
      <w:r w:rsidRPr="003660D5">
        <w:rPr>
          <w:sz w:val="28"/>
        </w:rPr>
        <w:t xml:space="preserve">hat an der Schulung </w:t>
      </w:r>
      <w:r w:rsidRPr="003660D5">
        <w:rPr>
          <w:b/>
          <w:sz w:val="28"/>
        </w:rPr>
        <w:t>Texten im Internet</w:t>
      </w:r>
      <w:r w:rsidRPr="003660D5">
        <w:rPr>
          <w:sz w:val="28"/>
        </w:rPr>
        <w:t xml:space="preserve"> teilgenommen.</w:t>
      </w:r>
    </w:p>
    <w:p w:rsidR="000F510B" w:rsidRDefault="000F510B" w:rsidP="001C0B3F"/>
    <w:p w:rsidR="003660D5" w:rsidRDefault="003660D5" w:rsidP="001C0B3F"/>
    <w:tbl>
      <w:tblPr>
        <w:tblStyle w:val="TabelleRaster2"/>
        <w:tblW w:w="0" w:type="auto"/>
        <w:tblInd w:w="709" w:type="dxa"/>
        <w:tblLook w:val="0480" w:firstRow="0" w:lastRow="0" w:firstColumn="1" w:lastColumn="0" w:noHBand="0" w:noVBand="1"/>
      </w:tblPr>
      <w:tblGrid>
        <w:gridCol w:w="1003"/>
        <w:gridCol w:w="4903"/>
      </w:tblGrid>
      <w:tr w:rsidR="000F510B" w:rsidTr="003660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F510B" w:rsidRDefault="000F510B" w:rsidP="001C0B3F">
            <w:r>
              <w:t>Ort</w:t>
            </w:r>
          </w:p>
        </w:tc>
        <w:tc>
          <w:tcPr>
            <w:tcW w:w="0" w:type="auto"/>
          </w:tcPr>
          <w:p w:rsidR="000F510B" w:rsidRDefault="000F510B" w:rsidP="001C0B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itao GmbH &amp; Co. KG</w:t>
            </w:r>
            <w:r>
              <w:br/>
              <w:t>Schulstr. 10</w:t>
            </w:r>
            <w:r>
              <w:br/>
              <w:t>33330 Gütersloh</w:t>
            </w:r>
          </w:p>
        </w:tc>
      </w:tr>
      <w:tr w:rsidR="000F510B" w:rsidTr="003660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F510B" w:rsidRDefault="000F510B" w:rsidP="001C0B3F">
            <w:r>
              <w:t>Termin</w:t>
            </w:r>
          </w:p>
        </w:tc>
        <w:tc>
          <w:tcPr>
            <w:tcW w:w="0" w:type="auto"/>
          </w:tcPr>
          <w:p w:rsidR="000F510B" w:rsidRDefault="003660D5" w:rsidP="001C0B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24. November 2011</w:t>
            </w:r>
            <w:r>
              <w:br/>
            </w:r>
            <w:r w:rsidR="000F510B">
              <w:t>09:00 Uhr – 12:00 Uhr</w:t>
            </w:r>
          </w:p>
        </w:tc>
      </w:tr>
      <w:tr w:rsidR="000F510B" w:rsidTr="003660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F510B" w:rsidRDefault="000F510B" w:rsidP="001C0B3F">
            <w:r>
              <w:t>Inhalte</w:t>
            </w:r>
          </w:p>
        </w:tc>
        <w:tc>
          <w:tcPr>
            <w:tcW w:w="0" w:type="auto"/>
          </w:tcPr>
          <w:p w:rsidR="000F510B" w:rsidRDefault="000F510B" w:rsidP="000F5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Grundlagen und Besonderheiten von Texten fürs Internet</w:t>
            </w:r>
          </w:p>
          <w:p w:rsidR="000F510B" w:rsidRDefault="000F510B" w:rsidP="000F5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Wahrnehmung, Design und Typografie</w:t>
            </w:r>
          </w:p>
          <w:p w:rsidR="000F510B" w:rsidRDefault="000F510B" w:rsidP="000F5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User und </w:t>
            </w:r>
            <w:proofErr w:type="spellStart"/>
            <w:r>
              <w:t>Usability</w:t>
            </w:r>
            <w:proofErr w:type="spellEnd"/>
          </w:p>
          <w:p w:rsidR="000F510B" w:rsidRDefault="000F510B" w:rsidP="000F5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Texten für Mensch und Suchmaschine</w:t>
            </w:r>
          </w:p>
        </w:tc>
      </w:tr>
      <w:tr w:rsidR="000F510B" w:rsidTr="003660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F510B" w:rsidRDefault="000F510B" w:rsidP="001C0B3F">
            <w:r>
              <w:t>Referent</w:t>
            </w:r>
          </w:p>
        </w:tc>
        <w:tc>
          <w:tcPr>
            <w:tcW w:w="0" w:type="auto"/>
          </w:tcPr>
          <w:p w:rsidR="000F510B" w:rsidRDefault="000F510B" w:rsidP="001C0B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Henning Klingbeil</w:t>
            </w:r>
          </w:p>
        </w:tc>
      </w:tr>
    </w:tbl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1102"/>
        <w:gridCol w:w="5418"/>
      </w:tblGrid>
      <w:tr w:rsidR="001F3675" w:rsidTr="001F3675">
        <w:tc>
          <w:tcPr>
            <w:tcW w:w="3259" w:type="dxa"/>
          </w:tcPr>
          <w:p w:rsidR="000F510B" w:rsidRDefault="000F510B" w:rsidP="001F3675"/>
          <w:p w:rsidR="000F510B" w:rsidRDefault="000F510B" w:rsidP="001F3675"/>
          <w:p w:rsidR="003660D5" w:rsidRDefault="003660D5" w:rsidP="001F3675"/>
          <w:p w:rsidR="001F3675" w:rsidRPr="001842AE" w:rsidRDefault="003206B7" w:rsidP="001F3675">
            <w:fldSimple w:instr=" DOCPROPERTY  &quot;[Kunde: Ort]&quot;  \* MERGEFORMAT ">
              <w:r w:rsidR="00DC5453">
                <w:t>Gütersloh</w:t>
              </w:r>
            </w:fldSimple>
            <w:r w:rsidR="001F3675">
              <w:t>,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1F3675" w:rsidRPr="001842AE" w:rsidRDefault="001F3675" w:rsidP="001F3675">
            <w:pPr>
              <w:jc w:val="center"/>
            </w:pPr>
          </w:p>
        </w:tc>
        <w:tc>
          <w:tcPr>
            <w:tcW w:w="5418" w:type="dxa"/>
            <w:vAlign w:val="bottom"/>
          </w:tcPr>
          <w:p w:rsidR="001F3675" w:rsidRPr="001842AE" w:rsidRDefault="001F3675" w:rsidP="001F3675">
            <w:pPr>
              <w:spacing w:after="0" w:line="240" w:lineRule="auto"/>
              <w:jc w:val="right"/>
            </w:pPr>
          </w:p>
        </w:tc>
      </w:tr>
      <w:tr w:rsidR="001F3675" w:rsidTr="001F3675">
        <w:tc>
          <w:tcPr>
            <w:tcW w:w="3259" w:type="dxa"/>
          </w:tcPr>
          <w:p w:rsidR="001F3675" w:rsidRPr="001842AE" w:rsidRDefault="001F3675" w:rsidP="001F3675">
            <w:r w:rsidRPr="001842AE">
              <w:t>Ort, Datum</w:t>
            </w:r>
          </w:p>
        </w:tc>
        <w:tc>
          <w:tcPr>
            <w:tcW w:w="1102" w:type="dxa"/>
            <w:tcBorders>
              <w:top w:val="nil"/>
            </w:tcBorders>
          </w:tcPr>
          <w:p w:rsidR="001F3675" w:rsidRPr="001842AE" w:rsidRDefault="001F3675" w:rsidP="001F3675">
            <w:pPr>
              <w:jc w:val="center"/>
            </w:pPr>
          </w:p>
        </w:tc>
        <w:tc>
          <w:tcPr>
            <w:tcW w:w="5418" w:type="dxa"/>
          </w:tcPr>
          <w:p w:rsidR="001F3675" w:rsidRPr="001842AE" w:rsidRDefault="000F510B" w:rsidP="00591B21">
            <w:r>
              <w:t>Henning Klingbeil</w:t>
            </w:r>
            <w:r w:rsidR="001F3675" w:rsidRPr="00EB7687">
              <w:br/>
            </w:r>
            <w:fldSimple w:instr=" DOCPROPERTY  &quot;[Kunde: Position Projektleiter]&quot;  \* MERGEFORMAT ">
              <w:r w:rsidR="00DC5453">
                <w:t xml:space="preserve"> </w:t>
              </w:r>
            </w:fldSimple>
          </w:p>
        </w:tc>
      </w:tr>
    </w:tbl>
    <w:p w:rsidR="0050061D" w:rsidRPr="0050061D" w:rsidRDefault="0050061D" w:rsidP="0050061D"/>
    <w:sectPr w:rsidR="0050061D" w:rsidRPr="0050061D" w:rsidSect="008239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634" w:rsidRDefault="001E7634">
      <w:r>
        <w:separator/>
      </w:r>
    </w:p>
  </w:endnote>
  <w:endnote w:type="continuationSeparator" w:id="0">
    <w:p w:rsidR="001E7634" w:rsidRDefault="001E7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453" w:rsidRDefault="00DC5453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634" w:rsidRPr="00B00A2B" w:rsidRDefault="001E7634" w:rsidP="0082390F">
    <w:pPr>
      <w:pStyle w:val="Fuzeile"/>
      <w:pBdr>
        <w:bottom w:val="single" w:sz="6" w:space="1" w:color="808080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18415</wp:posOffset>
              </wp:positionH>
              <wp:positionV relativeFrom="page">
                <wp:posOffset>9866630</wp:posOffset>
              </wp:positionV>
              <wp:extent cx="3119755" cy="612775"/>
              <wp:effectExtent l="0" t="0" r="0" b="0"/>
              <wp:wrapNone/>
              <wp:docPr id="8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9755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1E7634" w:rsidRDefault="001E7634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b/>
                              <w:color w:val="5B5B5B"/>
                            </w:rPr>
                            <w:tab/>
                            <w:t>Erstellt durch:</w:t>
                          </w: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fldSimple w:instr=" DOCPROPERTY  Author  \* MERGEFORMAT ">
                            <w:r w:rsidR="00DC5453" w:rsidRPr="00DC5453">
                              <w:rPr>
                                <w:color w:val="5B5B5B"/>
                              </w:rPr>
                              <w:t>Henning Klingbeil</w:t>
                            </w:r>
                          </w:fldSimple>
                        </w:p>
                        <w:p w:rsidR="001E7634" w:rsidRPr="00743EF6" w:rsidRDefault="001E7634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</w:r>
                          <w:r w:rsidRPr="00743EF6">
                            <w:rPr>
                              <w:color w:val="5B5B5B"/>
                            </w:rPr>
                            <w:fldChar w:fldCharType="begin"/>
                          </w:r>
                          <w:r w:rsidRPr="00743EF6">
                            <w:rPr>
                              <w:color w:val="5B5B5B"/>
                            </w:rPr>
                            <w:instrText xml:space="preserve"> </w:instrText>
                          </w:r>
                          <w:r>
                            <w:rPr>
                              <w:color w:val="5B5B5B"/>
                            </w:rPr>
                            <w:instrText>DOCPROPERTY</w:instrText>
                          </w:r>
                          <w:r w:rsidRPr="00743EF6">
                            <w:rPr>
                              <w:color w:val="5B5B5B"/>
                            </w:rPr>
                            <w:instrText xml:space="preserve">  E-Mail MERGEFORMAT </w:instrText>
                          </w:r>
                          <w:r w:rsidRPr="00743EF6">
                            <w:rPr>
                              <w:color w:val="5B5B5B"/>
                            </w:rPr>
                            <w:fldChar w:fldCharType="separate"/>
                          </w:r>
                          <w:r w:rsidR="00DC5453">
                            <w:rPr>
                              <w:color w:val="5B5B5B"/>
                            </w:rPr>
                            <w:t>henning.klingbeil@itao.de</w:t>
                          </w:r>
                          <w:r w:rsidRPr="00743EF6">
                            <w:rPr>
                              <w:color w:val="5B5B5B"/>
                            </w:rPr>
                            <w:fldChar w:fldCharType="end"/>
                          </w:r>
                        </w:p>
                        <w:p w:rsidR="001E7634" w:rsidRPr="0086164C" w:rsidRDefault="001E7634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b/>
                              <w:color w:val="5B5B5B"/>
                            </w:rPr>
                            <w:tab/>
                          </w:r>
                          <w:r w:rsidRPr="000E6486">
                            <w:t xml:space="preserve">fon +49 </w:t>
                          </w:r>
                          <w:r>
                            <w:t>(0) 5241 74337–</w:t>
                          </w:r>
                          <w:fldSimple w:instr=" DOCPROPERTY  Durchwahl  \* MERGEFORMAT ">
                            <w:r w:rsidR="00DC5453">
                              <w:t>25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26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    <v:textbox>
                <w:txbxContent>
                  <w:p w:rsidR="001E7634" w:rsidRDefault="001E7634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b/>
                        <w:color w:val="5B5B5B"/>
                      </w:rPr>
                      <w:tab/>
                      <w:t>Erstellt durch:</w:t>
                    </w:r>
                    <w:r w:rsidRPr="0086164C">
                      <w:rPr>
                        <w:color w:val="5B5B5B"/>
                      </w:rPr>
                      <w:tab/>
                    </w:r>
                    <w:fldSimple w:instr=" DOCPROPERTY  Author  \* MERGEFORMAT ">
                      <w:r w:rsidR="00DC5453" w:rsidRPr="00DC5453">
                        <w:rPr>
                          <w:color w:val="5B5B5B"/>
                        </w:rPr>
                        <w:t>Henning Klingbeil</w:t>
                      </w:r>
                    </w:fldSimple>
                  </w:p>
                  <w:p w:rsidR="001E7634" w:rsidRPr="00743EF6" w:rsidRDefault="001E7634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</w:r>
                    <w:r w:rsidRPr="00743EF6">
                      <w:rPr>
                        <w:color w:val="5B5B5B"/>
                      </w:rPr>
                      <w:fldChar w:fldCharType="begin"/>
                    </w:r>
                    <w:r w:rsidRPr="00743EF6">
                      <w:rPr>
                        <w:color w:val="5B5B5B"/>
                      </w:rPr>
                      <w:instrText xml:space="preserve"> </w:instrText>
                    </w:r>
                    <w:r>
                      <w:rPr>
                        <w:color w:val="5B5B5B"/>
                      </w:rPr>
                      <w:instrText>DOCPROPERTY</w:instrText>
                    </w:r>
                    <w:r w:rsidRPr="00743EF6">
                      <w:rPr>
                        <w:color w:val="5B5B5B"/>
                      </w:rPr>
                      <w:instrText xml:space="preserve">  E-Mail MERGEFORMAT </w:instrText>
                    </w:r>
                    <w:r w:rsidRPr="00743EF6">
                      <w:rPr>
                        <w:color w:val="5B5B5B"/>
                      </w:rPr>
                      <w:fldChar w:fldCharType="separate"/>
                    </w:r>
                    <w:r w:rsidR="00DC5453">
                      <w:rPr>
                        <w:color w:val="5B5B5B"/>
                      </w:rPr>
                      <w:t>henning.klingbeil@itao.de</w:t>
                    </w:r>
                    <w:r w:rsidRPr="00743EF6">
                      <w:rPr>
                        <w:color w:val="5B5B5B"/>
                      </w:rPr>
                      <w:fldChar w:fldCharType="end"/>
                    </w:r>
                  </w:p>
                  <w:p w:rsidR="001E7634" w:rsidRPr="0086164C" w:rsidRDefault="001E7634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b/>
                        <w:color w:val="5B5B5B"/>
                      </w:rPr>
                      <w:tab/>
                    </w:r>
                    <w:r w:rsidRPr="000E6486">
                      <w:t xml:space="preserve">fon +49 </w:t>
                    </w:r>
                    <w:r>
                      <w:t>(0) 5241 74337–</w:t>
                    </w:r>
                    <w:fldSimple w:instr=" DOCPROPERTY  Durchwahl  \* MERGEFORMAT ">
                      <w:r w:rsidR="00DC5453">
                        <w:t>25</w:t>
                      </w:r>
                    </w:fldSimple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9866630</wp:posOffset>
              </wp:positionV>
              <wp:extent cx="4177030" cy="612775"/>
              <wp:effectExtent l="0" t="0" r="0" b="0"/>
              <wp:wrapNone/>
              <wp:docPr id="7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1E7634" w:rsidRPr="0086164C" w:rsidRDefault="001E7634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</w:r>
                          <w:fldSimple w:instr=" DOCPROPERTY  Keywords  \* MERGEFORMAT ">
                            <w:r w:rsidR="00DC5453" w:rsidRPr="00DC5453">
                              <w:rPr>
                                <w:color w:val="5B5B5B"/>
                              </w:rPr>
                              <w:t>24. November 2011</w:t>
                            </w:r>
                          </w:fldSimple>
                        </w:p>
                        <w:p w:rsidR="001E7634" w:rsidRPr="0086164C" w:rsidRDefault="001E7634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8" o:spid="_x0000_s1027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    <v:textbox>
                <w:txbxContent>
                  <w:p w:rsidR="001E7634" w:rsidRPr="0086164C" w:rsidRDefault="001E7634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</w:r>
                    <w:fldSimple w:instr=" DOCPROPERTY  Keywords  \* MERGEFORMAT ">
                      <w:r w:rsidR="00DC5453" w:rsidRPr="00DC5453">
                        <w:rPr>
                          <w:color w:val="5B5B5B"/>
                        </w:rPr>
                        <w:t>24. November 2011</w:t>
                      </w:r>
                    </w:fldSimple>
                  </w:p>
                  <w:p w:rsidR="001E7634" w:rsidRPr="0086164C" w:rsidRDefault="001E7634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0" t="0" r="7620" b="1270"/>
              <wp:wrapNone/>
              <wp:docPr id="6" name="Freeform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9" o:spid="_x0000_s1026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634" w:rsidRPr="00B00A2B" w:rsidRDefault="001E7634" w:rsidP="0082390F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9950450</wp:posOffset>
              </wp:positionV>
              <wp:extent cx="4177030" cy="522605"/>
              <wp:effectExtent l="0" t="0" r="0" b="0"/>
              <wp:wrapNone/>
              <wp:docPr id="3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522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1E7634" w:rsidRPr="00C17026" w:rsidRDefault="001E7634" w:rsidP="0082390F">
                          <w:pPr>
                            <w:pStyle w:val="Fuzeile"/>
                          </w:pPr>
                          <w:r>
                            <w:rPr>
                              <w:b/>
                            </w:rPr>
                            <w:tab/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GmbH &amp; Co. KG</w:t>
                          </w:r>
                          <w:r w:rsidRPr="00C17026">
                            <w:tab/>
                            <w:t xml:space="preserve">PHG: </w:t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Verwaltung</w:t>
                          </w:r>
                          <w:r>
                            <w:t>s</w:t>
                          </w:r>
                          <w:r w:rsidRPr="00C17026">
                            <w:t>gesellschaft mbH</w:t>
                          </w:r>
                        </w:p>
                        <w:p w:rsidR="001E7634" w:rsidRPr="00C17026" w:rsidRDefault="001E7634" w:rsidP="0082390F">
                          <w:pPr>
                            <w:pStyle w:val="Fuzeile"/>
                          </w:pPr>
                          <w:r>
                            <w:tab/>
                          </w:r>
                          <w:r w:rsidRPr="00C17026">
                            <w:t>Eingetragen: AG Gütersloh, HRA 5666</w:t>
                          </w:r>
                          <w:r w:rsidRPr="00C17026">
                            <w:tab/>
                            <w:t>Eingetragen: AG Gütersloh, HRB 6860</w:t>
                          </w:r>
                        </w:p>
                        <w:p w:rsidR="001E7634" w:rsidRPr="00C17026" w:rsidRDefault="001E7634" w:rsidP="0082390F">
                          <w:pPr>
                            <w:pStyle w:val="Fuzeile"/>
                          </w:pPr>
                          <w:r>
                            <w:tab/>
                            <w:t>Steuer-Nr.: 351/5740/1418</w:t>
                          </w:r>
                          <w:r>
                            <w:tab/>
                            <w:t>Geschäftsführer: Rolf Klashinrichs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1" o:spid="_x0000_s1028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" filled="f" stroked="f">
              <v:textbox>
                <w:txbxContent>
                  <w:p w:rsidR="001E7634" w:rsidRPr="00C17026" w:rsidRDefault="001E7634" w:rsidP="0082390F">
                    <w:pPr>
                      <w:pStyle w:val="Fuzeile"/>
                    </w:pPr>
                    <w:r>
                      <w:rPr>
                        <w:b/>
                      </w:rPr>
                      <w:tab/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GmbH &amp; Co. KG</w:t>
                    </w:r>
                    <w:r w:rsidRPr="00C17026">
                      <w:tab/>
                      <w:t xml:space="preserve">PHG: </w:t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Verwaltung</w:t>
                    </w:r>
                    <w:r>
                      <w:t>s</w:t>
                    </w:r>
                    <w:r w:rsidRPr="00C17026">
                      <w:t>gesellschaft mbH</w:t>
                    </w:r>
                  </w:p>
                  <w:p w:rsidR="001E7634" w:rsidRPr="00C17026" w:rsidRDefault="001E7634" w:rsidP="0082390F">
                    <w:pPr>
                      <w:pStyle w:val="Fuzeile"/>
                    </w:pPr>
                    <w:r>
                      <w:tab/>
                    </w:r>
                    <w:r w:rsidRPr="00C17026">
                      <w:t>Eingetragen: AG Gütersloh, HRA 5666</w:t>
                    </w:r>
                    <w:r w:rsidRPr="00C17026">
                      <w:tab/>
                      <w:t>Eingetragen: AG Gütersloh, HRB 6860</w:t>
                    </w:r>
                  </w:p>
                  <w:p w:rsidR="001E7634" w:rsidRPr="00C17026" w:rsidRDefault="001E7634" w:rsidP="0082390F">
                    <w:pPr>
                      <w:pStyle w:val="Fuzeile"/>
                    </w:pPr>
                    <w:r>
                      <w:tab/>
                      <w:t>Steuer-Nr.: 351/5740/1418</w:t>
                    </w:r>
                    <w:r>
                      <w:tab/>
                      <w:t>Geschäftsführer: Rolf Klashinrichs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0" t="0" r="7620" b="1270"/>
              <wp:wrapNone/>
              <wp:docPr id="2" name="Freeform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" o:spid="_x0000_s1026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634" w:rsidRDefault="001E7634">
      <w:r>
        <w:separator/>
      </w:r>
    </w:p>
  </w:footnote>
  <w:footnote w:type="continuationSeparator" w:id="0">
    <w:p w:rsidR="001E7634" w:rsidRDefault="001E76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453" w:rsidRDefault="00DC5453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62"/>
      <w:gridCol w:w="1217"/>
    </w:tblGrid>
    <w:tr w:rsidR="001E7634" w:rsidRPr="000E5582">
      <w:tc>
        <w:tcPr>
          <w:tcW w:w="8562" w:type="dxa"/>
          <w:shd w:val="clear" w:color="auto" w:fill="auto"/>
        </w:tcPr>
        <w:p w:rsidR="001E7634" w:rsidRPr="000E5582" w:rsidRDefault="001E7634" w:rsidP="00591B21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 w:rsidRPr="000E5582">
            <w:rPr>
              <w:rStyle w:val="Kopfzeilen-Hervorhebung"/>
              <w:position w:val="10"/>
            </w:rPr>
            <w:fldChar w:fldCharType="begin"/>
          </w:r>
          <w:r w:rsidRPr="000E5582">
            <w:rPr>
              <w:rStyle w:val="Kopfzeilen-Hervorhebung"/>
              <w:position w:val="10"/>
            </w:rPr>
            <w:instrText xml:space="preserve"> </w:instrText>
          </w:r>
          <w:r>
            <w:rPr>
              <w:rStyle w:val="Kopfzeilen-Hervorhebung"/>
              <w:position w:val="10"/>
            </w:rPr>
            <w:instrText>DOCPROPERTY</w:instrText>
          </w:r>
          <w:r w:rsidRPr="000E5582">
            <w:rPr>
              <w:rStyle w:val="Kopfzeilen-Hervorhebung"/>
              <w:position w:val="10"/>
            </w:rPr>
            <w:instrText xml:space="preserve">  Subject  \* MERGEFORMAT </w:instrText>
          </w:r>
          <w:r w:rsidRPr="000E5582">
            <w:rPr>
              <w:rStyle w:val="Kopfzeilen-Hervorhebung"/>
              <w:position w:val="10"/>
            </w:rPr>
            <w:fldChar w:fldCharType="separate"/>
          </w:r>
          <w:r w:rsidR="00DC5453">
            <w:rPr>
              <w:rStyle w:val="Kopfzeilen-Hervorhebung"/>
              <w:position w:val="10"/>
            </w:rPr>
            <w:t>Teilnahmezertifikat</w:t>
          </w:r>
          <w:r w:rsidRPr="000E5582">
            <w:rPr>
              <w:rStyle w:val="Kopfzeilen-Hervorhebung"/>
              <w:position w:val="10"/>
            </w:rPr>
            <w:fldChar w:fldCharType="end"/>
          </w:r>
          <w:r>
            <w:rPr>
              <w:position w:val="10"/>
            </w:rPr>
            <w:t xml:space="preserve">: </w:t>
          </w:r>
          <w:fldSimple w:instr=" DOCPROPERTY  Title  \* MERGEFORMAT ">
            <w:r w:rsidR="00DC5453" w:rsidRPr="00DC5453">
              <w:rPr>
                <w:rStyle w:val="Kopfzeilen-Hervorhebung"/>
                <w:position w:val="10"/>
              </w:rPr>
              <w:t>Texten im Internet</w:t>
            </w:r>
          </w:fldSimple>
          <w:r w:rsidRPr="000E5582">
            <w:rPr>
              <w:position w:val="10"/>
            </w:rPr>
            <w:t xml:space="preserve"> (</w:t>
          </w:r>
          <w:fldSimple w:instr=" DOCPROPERTY  &quot;[Kunde: Firma]&quot;  \* MERGEFORMAT ">
            <w:r w:rsidR="00DC5453" w:rsidRPr="00DC5453">
              <w:rPr>
                <w:position w:val="10"/>
              </w:rPr>
              <w:t>Bertelsmann Stiftung</w:t>
            </w:r>
          </w:fldSimple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1E7634" w:rsidRPr="000E5582" w:rsidRDefault="001E7634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849630</wp:posOffset>
                    </wp:positionH>
                    <wp:positionV relativeFrom="paragraph">
                      <wp:posOffset>-451485</wp:posOffset>
                    </wp:positionV>
                    <wp:extent cx="467995" cy="465455"/>
                    <wp:effectExtent l="0" t="0" r="8255" b="0"/>
                    <wp:wrapNone/>
                    <wp:docPr id="9" name="Rectangle 7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74" o:spid="_x0000_s1026" style="position:absolute;margin-left:66.9pt;margin-top:-35.5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J2PQr7f&#10;AAAACQEAAA8AAAAAAAAAAAAAAAAA1wQAAGRycy9kb3ducmV2LnhtbFBLBQYAAAAABAAEAPMAAADj&#10;BQAAAAA=&#10;" fillcolor="#dddd39" stroked="f"/>
                </w:pict>
              </mc:Fallback>
            </mc:AlternateContent>
          </w:r>
          <w:r w:rsidRPr="000E5582">
            <w:rPr>
              <w:position w:val="10"/>
            </w:rPr>
            <w:t xml:space="preserve">Seite </w:t>
          </w:r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PAGE</w:instrText>
          </w:r>
          <w:r w:rsidRPr="000E5582">
            <w:rPr>
              <w:position w:val="10"/>
            </w:rPr>
            <w:instrText xml:space="preserve">   \* MERGEFORMAT </w:instrText>
          </w:r>
          <w:r w:rsidRPr="000E5582">
            <w:rPr>
              <w:position w:val="10"/>
            </w:rPr>
            <w:fldChar w:fldCharType="separate"/>
          </w:r>
          <w:r>
            <w:rPr>
              <w:noProof/>
              <w:position w:val="10"/>
            </w:rPr>
            <w:t>1</w:t>
          </w:r>
          <w:r w:rsidRPr="000E5582">
            <w:rPr>
              <w:position w:val="10"/>
            </w:rPr>
            <w:fldChar w:fldCharType="end"/>
          </w:r>
          <w:r w:rsidRPr="002334AB">
            <w:rPr>
              <w:position w:val="11"/>
            </w:rPr>
            <w:t>|</w:t>
          </w:r>
          <w:fldSimple w:instr=" NUMPAGES   \* MERGEFORMAT ">
            <w:r w:rsidR="00DC5453" w:rsidRPr="00DC5453">
              <w:rPr>
                <w:noProof/>
                <w:position w:val="10"/>
              </w:rPr>
              <w:t>1</w:t>
            </w:r>
          </w:fldSimple>
        </w:p>
      </w:tc>
    </w:tr>
  </w:tbl>
  <w:p w:rsidR="001E7634" w:rsidRDefault="001E763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Look w:val="04A0" w:firstRow="1" w:lastRow="0" w:firstColumn="1" w:lastColumn="0" w:noHBand="0" w:noVBand="1"/>
    </w:tblPr>
    <w:tblGrid>
      <w:gridCol w:w="6771"/>
      <w:gridCol w:w="3260"/>
    </w:tblGrid>
    <w:tr w:rsidR="001E7634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bookmarkStart w:id="0" w:name="OLE_LINK1"/>
        <w:p w:rsidR="001E7634" w:rsidRDefault="001E7634" w:rsidP="0082390F">
          <w:pPr>
            <w:pStyle w:val="Dokumenttitel"/>
          </w:pPr>
          <w:r>
            <w:fldChar w:fldCharType="begin"/>
          </w:r>
          <w:r>
            <w:instrText xml:space="preserve"> DOCPROPERTY  Title  \* MERGEFORMAT </w:instrText>
          </w:r>
          <w:r>
            <w:fldChar w:fldCharType="separate"/>
          </w:r>
          <w:r w:rsidR="00DC5453">
            <w:t>Texten im Internet</w:t>
          </w:r>
          <w:r>
            <w:fldChar w:fldCharType="end"/>
          </w:r>
        </w:p>
        <w:p w:rsidR="001E7634" w:rsidRDefault="001E7634" w:rsidP="0082390F">
          <w:pPr>
            <w:pStyle w:val="Projekttitel"/>
          </w:pPr>
          <w:fldSimple w:instr=" DOCPROPERTY  Subject  \* MERGEFORMAT ">
            <w:r w:rsidR="00DC5453">
              <w:t>Teilnahmezertifikat</w:t>
            </w:r>
          </w:fldSimple>
        </w:p>
      </w:tc>
      <w:bookmarkStart w:id="1" w:name="_GoBack"/>
      <w:tc>
        <w:tcPr>
          <w:tcW w:w="3260" w:type="dxa"/>
          <w:vMerge w:val="restart"/>
          <w:shd w:val="clear" w:color="auto" w:fill="auto"/>
        </w:tcPr>
        <w:p w:rsidR="001E7634" w:rsidRPr="008636E5" w:rsidRDefault="001E7634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page">
                      <wp:posOffset>2055495</wp:posOffset>
                    </wp:positionH>
                    <wp:positionV relativeFrom="page">
                      <wp:posOffset>-464185</wp:posOffset>
                    </wp:positionV>
                    <wp:extent cx="467995" cy="465455"/>
                    <wp:effectExtent l="0" t="0" r="8255" b="0"/>
                    <wp:wrapNone/>
                    <wp:docPr id="5" name="Rectangle 9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92" o:spid="_x0000_s1026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1jEfQ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" fillcolor="#dddd39" stroked="f">
                    <w10:wrap anchorx="page" anchory="page"/>
                  </v:rect>
                </w:pict>
              </mc:Fallback>
            </mc:AlternateContent>
          </w:r>
          <w:bookmarkEnd w:id="1"/>
          <w:r>
            <w:rPr>
              <w:noProof/>
              <w:vanish/>
            </w:rPr>
            <w:drawing>
              <wp:inline distT="0" distB="0" distL="0" distR="0">
                <wp:extent cx="1875155" cy="1276350"/>
                <wp:effectExtent l="0" t="0" r="0" b="0"/>
                <wp:docPr id="10" name="Bild 1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15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E7634">
      <w:trPr>
        <w:trHeight w:val="1736"/>
      </w:trPr>
      <w:tc>
        <w:tcPr>
          <w:tcW w:w="6771" w:type="dxa"/>
          <w:vMerge/>
        </w:tcPr>
        <w:p w:rsidR="001E7634" w:rsidRPr="00472660" w:rsidRDefault="001E7634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1E7634" w:rsidRPr="00472660" w:rsidRDefault="001E7634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1E7634" w:rsidTr="00CF1E52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1E7634" w:rsidRPr="003206B7" w:rsidRDefault="001E7634" w:rsidP="0082390F">
          <w:pPr>
            <w:rPr>
              <w:b/>
              <w:lang w:val="en-US"/>
            </w:rPr>
          </w:pPr>
          <w:r>
            <w:fldChar w:fldCharType="begin"/>
          </w:r>
          <w:r w:rsidRPr="003206B7">
            <w:rPr>
              <w:lang w:val="en-US"/>
            </w:rPr>
            <w:instrText xml:space="preserve"> DOCPROPERTY  Kunde  \* MERGEFORMAT </w:instrText>
          </w:r>
          <w:r>
            <w:fldChar w:fldCharType="separate"/>
          </w:r>
          <w:r w:rsidR="00DC5453" w:rsidRPr="00DC5453">
            <w:rPr>
              <w:b/>
              <w:lang w:val="en-US"/>
            </w:rPr>
            <w:t>itao GmbH + Co. KG</w:t>
          </w:r>
          <w:r>
            <w:rPr>
              <w:b/>
            </w:rPr>
            <w:fldChar w:fldCharType="end"/>
          </w:r>
        </w:p>
        <w:p w:rsidR="001E7634" w:rsidRPr="003206B7" w:rsidRDefault="001E7634" w:rsidP="0082390F">
          <w:pPr>
            <w:rPr>
              <w:lang w:val="en-US"/>
            </w:rPr>
          </w:pPr>
          <w:r>
            <w:fldChar w:fldCharType="begin"/>
          </w:r>
          <w:r w:rsidRPr="003206B7">
            <w:rPr>
              <w:lang w:val="en-US"/>
            </w:rPr>
            <w:instrText xml:space="preserve"> DOCPROPERTY  Keywords  \* MERGEFORMAT </w:instrText>
          </w:r>
          <w:r>
            <w:fldChar w:fldCharType="separate"/>
          </w:r>
          <w:r w:rsidR="00DC5453">
            <w:rPr>
              <w:lang w:val="en-US"/>
            </w:rPr>
            <w:t>24. November 2011</w:t>
          </w:r>
          <w:r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1E7634" w:rsidRPr="000E6486" w:rsidRDefault="001E7634" w:rsidP="0082390F">
          <w:pPr>
            <w:pStyle w:val="Name"/>
            <w:rPr>
              <w:color w:val="4F5B56"/>
            </w:rPr>
          </w:pPr>
          <w:fldSimple w:instr=" DOCPROPERTY  Author  \* MERGEFORMAT ">
            <w:r w:rsidR="00DC5453" w:rsidRPr="00DC5453">
              <w:rPr>
                <w:color w:val="4F5B56"/>
              </w:rPr>
              <w:t>Henning Klingbeil</w:t>
            </w:r>
          </w:fldSimple>
        </w:p>
        <w:p w:rsidR="001E7634" w:rsidRPr="000E6486" w:rsidRDefault="001E7634" w:rsidP="0082390F">
          <w:pPr>
            <w:pStyle w:val="Ttigkeitsbezeichnung"/>
            <w:rPr>
              <w:color w:val="4F5B56"/>
            </w:rPr>
          </w:pPr>
          <w:fldSimple w:instr=" DOCPROPERTY  Mitarbeitertitel  \* MERGEFORMAT ">
            <w:r w:rsidR="00DC5453" w:rsidRPr="00DC5453">
              <w:rPr>
                <w:color w:val="4F5B56"/>
              </w:rPr>
              <w:t>Leiter Kundenservice</w:t>
            </w:r>
          </w:fldSimple>
        </w:p>
        <w:p w:rsidR="001E7634" w:rsidRPr="000E6486" w:rsidRDefault="001E7634" w:rsidP="0082390F">
          <w:pPr>
            <w:pStyle w:val="itao-Adresse"/>
          </w:pPr>
          <w:proofErr w:type="spellStart"/>
          <w:r w:rsidRPr="000E6486">
            <w:t>fon</w:t>
          </w:r>
          <w:proofErr w:type="spellEnd"/>
          <w:r w:rsidRPr="000E6486">
            <w:t xml:space="preserve"> +49 </w:t>
          </w:r>
          <w:r>
            <w:t>(0) 5241 74337–</w:t>
          </w:r>
          <w:fldSimple w:instr=" DOCPROPERTY  Durchwahl  \* MERGEFORMAT ">
            <w:r w:rsidR="00DC5453">
              <w:t>25</w:t>
            </w:r>
          </w:fldSimple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1E7634" w:rsidRPr="008636E5" w:rsidRDefault="001E7634" w:rsidP="0082390F">
          <w:pPr>
            <w:pStyle w:val="itao-Adresse"/>
          </w:pPr>
          <w:fldSimple w:instr=" DOCPROPERTY  E-Mail  \* MERGEFORMAT ">
            <w:r w:rsidR="00DC5453">
              <w:t>henning.klingbeil@itao.de</w:t>
            </w:r>
          </w:fldSimple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</w:t>
          </w:r>
          <w:r>
            <w:t>www.itao.de</w:t>
          </w:r>
        </w:p>
      </w:tc>
    </w:tr>
    <w:tr w:rsidR="001E7634" w:rsidTr="00CF1E52">
      <w:trPr>
        <w:trHeight w:val="576"/>
      </w:trPr>
      <w:tc>
        <w:tcPr>
          <w:tcW w:w="6771" w:type="dxa"/>
          <w:vMerge/>
        </w:tcPr>
        <w:p w:rsidR="001E7634" w:rsidRDefault="001E7634" w:rsidP="0082390F">
          <w:pPr>
            <w:pStyle w:val="Dokumenttitel"/>
          </w:pPr>
        </w:p>
      </w:tc>
      <w:tc>
        <w:tcPr>
          <w:tcW w:w="3260" w:type="dxa"/>
          <w:vMerge/>
        </w:tcPr>
        <w:p w:rsidR="001E7634" w:rsidRPr="00472660" w:rsidRDefault="001E7634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0"/>
  <w:p w:rsidR="001E7634" w:rsidRDefault="001E7634" w:rsidP="0082390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-180340</wp:posOffset>
              </wp:positionH>
              <wp:positionV relativeFrom="page">
                <wp:posOffset>1274445</wp:posOffset>
              </wp:positionV>
              <wp:extent cx="179705" cy="2125345"/>
              <wp:effectExtent l="0" t="0" r="0" b="8255"/>
              <wp:wrapTopAndBottom/>
              <wp:docPr id="4" name="Rectangl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2125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9" o:spid="_x0000_s1026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    <w10:wrap type="topAndBottom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21F197C"/>
    <w:multiLevelType w:val="hybridMultilevel"/>
    <w:tmpl w:val="A5DA22B2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46925"/>
    <w:multiLevelType w:val="hybridMultilevel"/>
    <w:tmpl w:val="393C329E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991145"/>
    <w:multiLevelType w:val="hybridMultilevel"/>
    <w:tmpl w:val="2E4C922C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016E49"/>
    <w:multiLevelType w:val="multilevel"/>
    <w:tmpl w:val="0407001F"/>
    <w:numStyleLink w:val="FormatvorlageMitGliederungLinks0cmHngend063cm"/>
  </w:abstractNum>
  <w:abstractNum w:abstractNumId="7">
    <w:nsid w:val="16A4480D"/>
    <w:multiLevelType w:val="hybridMultilevel"/>
    <w:tmpl w:val="CE5417E2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3A34A3"/>
    <w:multiLevelType w:val="hybridMultilevel"/>
    <w:tmpl w:val="B3F8BF86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FF63F4"/>
    <w:multiLevelType w:val="hybridMultilevel"/>
    <w:tmpl w:val="96ACAAFE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353CD0"/>
    <w:multiLevelType w:val="hybridMultilevel"/>
    <w:tmpl w:val="7376E7C4"/>
    <w:lvl w:ilvl="0" w:tplc="100257EA">
      <w:start w:val="1"/>
      <w:numFmt w:val="bullet"/>
      <w:lvlText w:val=""/>
      <w:lvlJc w:val="left"/>
      <w:pPr>
        <w:ind w:left="36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6C1A1E"/>
    <w:multiLevelType w:val="hybridMultilevel"/>
    <w:tmpl w:val="561E0F4E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6C36CC"/>
    <w:multiLevelType w:val="hybridMultilevel"/>
    <w:tmpl w:val="C6AE9154"/>
    <w:lvl w:ilvl="0" w:tplc="100257EA">
      <w:start w:val="1"/>
      <w:numFmt w:val="bullet"/>
      <w:lvlText w:val=""/>
      <w:lvlJc w:val="left"/>
      <w:pPr>
        <w:ind w:left="36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0B6565"/>
    <w:multiLevelType w:val="hybridMultilevel"/>
    <w:tmpl w:val="1F6264FC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3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12"/>
  </w:num>
  <w:num w:numId="4">
    <w:abstractNumId w:val="22"/>
  </w:num>
  <w:num w:numId="5">
    <w:abstractNumId w:val="9"/>
  </w:num>
  <w:num w:numId="6">
    <w:abstractNumId w:val="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8"/>
  </w:num>
  <w:num w:numId="8">
    <w:abstractNumId w:val="8"/>
  </w:num>
  <w:num w:numId="9">
    <w:abstractNumId w:val="8"/>
  </w:num>
  <w:num w:numId="10">
    <w:abstractNumId w:val="0"/>
  </w:num>
  <w:num w:numId="11">
    <w:abstractNumId w:val="8"/>
  </w:num>
  <w:num w:numId="12">
    <w:abstractNumId w:val="8"/>
  </w:num>
  <w:num w:numId="13">
    <w:abstractNumId w:val="19"/>
  </w:num>
  <w:num w:numId="14">
    <w:abstractNumId w:val="13"/>
  </w:num>
  <w:num w:numId="15">
    <w:abstractNumId w:val="3"/>
  </w:num>
  <w:num w:numId="16">
    <w:abstractNumId w:val="10"/>
  </w:num>
  <w:num w:numId="17">
    <w:abstractNumId w:val="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23"/>
  </w:num>
  <w:num w:numId="19">
    <w:abstractNumId w:val="4"/>
  </w:num>
  <w:num w:numId="20">
    <w:abstractNumId w:val="6"/>
  </w:num>
  <w:num w:numId="21">
    <w:abstractNumId w:val="14"/>
  </w:num>
  <w:num w:numId="22">
    <w:abstractNumId w:val="5"/>
  </w:num>
  <w:num w:numId="23">
    <w:abstractNumId w:val="15"/>
  </w:num>
  <w:num w:numId="24">
    <w:abstractNumId w:val="1"/>
  </w:num>
  <w:num w:numId="25">
    <w:abstractNumId w:val="2"/>
  </w:num>
  <w:num w:numId="26">
    <w:abstractNumId w:val="11"/>
  </w:num>
  <w:num w:numId="27">
    <w:abstractNumId w:val="20"/>
  </w:num>
  <w:num w:numId="28">
    <w:abstractNumId w:val="18"/>
  </w:num>
  <w:num w:numId="29">
    <w:abstractNumId w:val="17"/>
  </w:num>
  <w:num w:numId="30">
    <w:abstractNumId w:val="7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  <wne:hash wne:val="-169549020"/>
  </wne:recipientData>
  <wne:recipientData>
    <wne:active wne:val="1"/>
    <wne:hash wne:val="-340672666"/>
  </wne:recipientData>
  <wne:recipientData>
    <wne:active wne:val="1"/>
    <wne:hash wne:val="1598721706"/>
  </wne:recipientData>
  <wne:recipientData>
    <wne:active wne:val="1"/>
    <wne:hash wne:val="-1593402459"/>
  </wne:recipientData>
  <wne:recipientData>
    <wne:active wne:val="1"/>
    <wne:hash wne:val="2039550961"/>
  </wne:recipientData>
  <wne:recipientData>
    <wne:active wne:val="1"/>
    <wne:hash wne:val="395814389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\\smb0.itao.gt0.it-akademie.net\Teams_Bereiche\Kundenservice\Bereiche\Trainings und Schulungen\Texten für das Internet\Teilnehmer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Tabelle1$` "/>
    <w:dataSource r:id="rId2"/>
    <w:viewMergedData/>
    <w:activeRecord w:val="2"/>
    <w:odso>
      <w:udl w:val="Provider=Microsoft.ACE.OLEDB.12.0;User ID=Admin;Data Source=\\smb0.itao.gt0.it-akademie.net\Teams_Bereiche\Kundenservice\Bereiche\Trainings und Schulungen\Texten für das Internet\Teilnehmer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Tabelle1$"/>
      <w:src r:id="rId3"/>
      <w:colDelim w:val="9"/>
      <w:type w:val="database"/>
      <w:fHdr/>
      <w:fieldMapData>
        <w:lid w:val="de-DE"/>
      </w:fieldMapData>
      <w:fieldMapData>
        <w:type w:val="dbColumn"/>
        <w:name w:val="Anrede"/>
        <w:mappedName w:val="Anrede"/>
        <w:column w:val="1"/>
        <w:lid w:val="de-DE"/>
      </w:fieldMapData>
      <w:fieldMapData>
        <w:lid w:val="de-DE"/>
      </w:fieldMapData>
      <w:fieldMapData>
        <w:lid w:val="de-DE"/>
      </w:fieldMapData>
      <w:fieldMapData>
        <w:type w:val="dbColumn"/>
        <w:name w:val="Name"/>
        <w:mappedName w:val="Nachname"/>
        <w:column w:val="0"/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fieldMapData>
        <w:lid w:val="de-DE"/>
      </w:fieldMapData>
      <w:recipientData r:id="rId4"/>
    </w:odso>
  </w:mailMerge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6145" style="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A35"/>
    <w:rsid w:val="00001FAA"/>
    <w:rsid w:val="00010D2B"/>
    <w:rsid w:val="00047C67"/>
    <w:rsid w:val="000A165D"/>
    <w:rsid w:val="000A66BD"/>
    <w:rsid w:val="000B1DE8"/>
    <w:rsid w:val="000E5CA2"/>
    <w:rsid w:val="000F510B"/>
    <w:rsid w:val="00115DC4"/>
    <w:rsid w:val="0013508D"/>
    <w:rsid w:val="00175A30"/>
    <w:rsid w:val="001C0B3F"/>
    <w:rsid w:val="001E7634"/>
    <w:rsid w:val="001F257E"/>
    <w:rsid w:val="001F3675"/>
    <w:rsid w:val="002D2E1B"/>
    <w:rsid w:val="003206B7"/>
    <w:rsid w:val="00320F84"/>
    <w:rsid w:val="003370CC"/>
    <w:rsid w:val="00337A54"/>
    <w:rsid w:val="00341936"/>
    <w:rsid w:val="00347484"/>
    <w:rsid w:val="003660D5"/>
    <w:rsid w:val="00382CA3"/>
    <w:rsid w:val="0038745E"/>
    <w:rsid w:val="003D2121"/>
    <w:rsid w:val="003E537D"/>
    <w:rsid w:val="00400A35"/>
    <w:rsid w:val="00407E0D"/>
    <w:rsid w:val="00466D1B"/>
    <w:rsid w:val="005000B9"/>
    <w:rsid w:val="0050030F"/>
    <w:rsid w:val="0050061D"/>
    <w:rsid w:val="005160CC"/>
    <w:rsid w:val="00522E8B"/>
    <w:rsid w:val="00566A80"/>
    <w:rsid w:val="00591B21"/>
    <w:rsid w:val="005A15A7"/>
    <w:rsid w:val="005B0B47"/>
    <w:rsid w:val="00642E71"/>
    <w:rsid w:val="006532AD"/>
    <w:rsid w:val="006604BF"/>
    <w:rsid w:val="006635BD"/>
    <w:rsid w:val="00693920"/>
    <w:rsid w:val="0074778E"/>
    <w:rsid w:val="00785F65"/>
    <w:rsid w:val="00814A31"/>
    <w:rsid w:val="0082390F"/>
    <w:rsid w:val="008312B5"/>
    <w:rsid w:val="00855919"/>
    <w:rsid w:val="008913EA"/>
    <w:rsid w:val="008949C9"/>
    <w:rsid w:val="008D4F53"/>
    <w:rsid w:val="008E6197"/>
    <w:rsid w:val="008F62E4"/>
    <w:rsid w:val="0097489E"/>
    <w:rsid w:val="00A15C72"/>
    <w:rsid w:val="00A23D57"/>
    <w:rsid w:val="00A2401C"/>
    <w:rsid w:val="00A32335"/>
    <w:rsid w:val="00A80FEA"/>
    <w:rsid w:val="00AA4876"/>
    <w:rsid w:val="00AB70DF"/>
    <w:rsid w:val="00AD4814"/>
    <w:rsid w:val="00AE0981"/>
    <w:rsid w:val="00B11932"/>
    <w:rsid w:val="00BA52EC"/>
    <w:rsid w:val="00BD797E"/>
    <w:rsid w:val="00C04E8F"/>
    <w:rsid w:val="00C2086B"/>
    <w:rsid w:val="00C33640"/>
    <w:rsid w:val="00C3433A"/>
    <w:rsid w:val="00C419E9"/>
    <w:rsid w:val="00CB1A5B"/>
    <w:rsid w:val="00CE1646"/>
    <w:rsid w:val="00CF1E52"/>
    <w:rsid w:val="00DC5453"/>
    <w:rsid w:val="00DC56A8"/>
    <w:rsid w:val="00E069AD"/>
    <w:rsid w:val="00E324EE"/>
    <w:rsid w:val="00E74B29"/>
    <w:rsid w:val="00E829DD"/>
    <w:rsid w:val="00E90DA9"/>
    <w:rsid w:val="00EA4CF5"/>
    <w:rsid w:val="00F01080"/>
    <w:rsid w:val="00F47015"/>
    <w:rsid w:val="00F72075"/>
    <w:rsid w:val="00F80094"/>
    <w:rsid w:val="00FA661C"/>
    <w:rsid w:val="00FE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C33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33640"/>
    <w:rPr>
      <w:rFonts w:ascii="Tahoma" w:hAnsi="Tahoma" w:cs="Tahoma"/>
      <w:bCs/>
      <w:kern w:val="8"/>
      <w:sz w:val="16"/>
      <w:szCs w:val="16"/>
    </w:rPr>
  </w:style>
  <w:style w:type="paragraph" w:customStyle="1" w:styleId="Zellenschrift">
    <w:name w:val="Zellenschrift"/>
    <w:basedOn w:val="Standard"/>
    <w:qFormat/>
    <w:rsid w:val="001F3675"/>
    <w:pPr>
      <w:spacing w:after="60" w:line="240" w:lineRule="atLeast"/>
      <w:jc w:val="right"/>
    </w:pPr>
    <w:rPr>
      <w:b/>
      <w:kern w:val="0"/>
      <w:sz w:val="18"/>
    </w:rPr>
  </w:style>
  <w:style w:type="paragraph" w:customStyle="1" w:styleId="Zelleninhalt">
    <w:name w:val="Zelleninhalt"/>
    <w:basedOn w:val="Standard"/>
    <w:qFormat/>
    <w:rsid w:val="001F3675"/>
    <w:pPr>
      <w:spacing w:after="60"/>
    </w:pPr>
    <w:rPr>
      <w:kern w:val="0"/>
      <w:sz w:val="24"/>
    </w:rPr>
  </w:style>
  <w:style w:type="character" w:customStyle="1" w:styleId="berschrift2Zchn">
    <w:name w:val="Überschrift 2 Zchn"/>
    <w:link w:val="berschrift2"/>
    <w:rsid w:val="001F3675"/>
    <w:rPr>
      <w:rFonts w:ascii="Futura itao" w:hAnsi="Futura itao"/>
      <w:b/>
      <w:kern w:val="8"/>
      <w:sz w:val="28"/>
      <w:szCs w:val="24"/>
    </w:rPr>
  </w:style>
  <w:style w:type="paragraph" w:styleId="Listenabsatz">
    <w:name w:val="List Paragraph"/>
    <w:basedOn w:val="Standard"/>
    <w:uiPriority w:val="34"/>
    <w:qFormat/>
    <w:rsid w:val="006532AD"/>
    <w:pPr>
      <w:ind w:left="720"/>
      <w:contextualSpacing/>
    </w:pPr>
  </w:style>
  <w:style w:type="character" w:styleId="Kommentarzeichen">
    <w:name w:val="annotation reference"/>
    <w:basedOn w:val="Absatz-Standardschriftart"/>
    <w:rsid w:val="0085591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5591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55919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55919"/>
    <w:rPr>
      <w:b/>
    </w:rPr>
  </w:style>
  <w:style w:type="character" w:customStyle="1" w:styleId="KommentarthemaZchn">
    <w:name w:val="Kommentarthema Zchn"/>
    <w:basedOn w:val="KommentartextZchn"/>
    <w:link w:val="Kommentarthema"/>
    <w:rsid w:val="00855919"/>
    <w:rPr>
      <w:rFonts w:ascii="Futura itao" w:hAnsi="Futura itao"/>
      <w:b/>
      <w:bCs/>
      <w:kern w:val="8"/>
    </w:rPr>
  </w:style>
  <w:style w:type="table" w:styleId="TabelleRaster2">
    <w:name w:val="Table Grid 2"/>
    <w:basedOn w:val="NormaleTabelle"/>
    <w:rsid w:val="000F510B"/>
    <w:pPr>
      <w:spacing w:after="150" w:line="300" w:lineRule="atLeast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C33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33640"/>
    <w:rPr>
      <w:rFonts w:ascii="Tahoma" w:hAnsi="Tahoma" w:cs="Tahoma"/>
      <w:bCs/>
      <w:kern w:val="8"/>
      <w:sz w:val="16"/>
      <w:szCs w:val="16"/>
    </w:rPr>
  </w:style>
  <w:style w:type="paragraph" w:customStyle="1" w:styleId="Zellenschrift">
    <w:name w:val="Zellenschrift"/>
    <w:basedOn w:val="Standard"/>
    <w:qFormat/>
    <w:rsid w:val="001F3675"/>
    <w:pPr>
      <w:spacing w:after="60" w:line="240" w:lineRule="atLeast"/>
      <w:jc w:val="right"/>
    </w:pPr>
    <w:rPr>
      <w:b/>
      <w:kern w:val="0"/>
      <w:sz w:val="18"/>
    </w:rPr>
  </w:style>
  <w:style w:type="paragraph" w:customStyle="1" w:styleId="Zelleninhalt">
    <w:name w:val="Zelleninhalt"/>
    <w:basedOn w:val="Standard"/>
    <w:qFormat/>
    <w:rsid w:val="001F3675"/>
    <w:pPr>
      <w:spacing w:after="60"/>
    </w:pPr>
    <w:rPr>
      <w:kern w:val="0"/>
      <w:sz w:val="24"/>
    </w:rPr>
  </w:style>
  <w:style w:type="character" w:customStyle="1" w:styleId="berschrift2Zchn">
    <w:name w:val="Überschrift 2 Zchn"/>
    <w:link w:val="berschrift2"/>
    <w:rsid w:val="001F3675"/>
    <w:rPr>
      <w:rFonts w:ascii="Futura itao" w:hAnsi="Futura itao"/>
      <w:b/>
      <w:kern w:val="8"/>
      <w:sz w:val="28"/>
      <w:szCs w:val="24"/>
    </w:rPr>
  </w:style>
  <w:style w:type="paragraph" w:styleId="Listenabsatz">
    <w:name w:val="List Paragraph"/>
    <w:basedOn w:val="Standard"/>
    <w:uiPriority w:val="34"/>
    <w:qFormat/>
    <w:rsid w:val="006532AD"/>
    <w:pPr>
      <w:ind w:left="720"/>
      <w:contextualSpacing/>
    </w:pPr>
  </w:style>
  <w:style w:type="character" w:styleId="Kommentarzeichen">
    <w:name w:val="annotation reference"/>
    <w:basedOn w:val="Absatz-Standardschriftart"/>
    <w:rsid w:val="0085591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5591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55919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55919"/>
    <w:rPr>
      <w:b/>
    </w:rPr>
  </w:style>
  <w:style w:type="character" w:customStyle="1" w:styleId="KommentarthemaZchn">
    <w:name w:val="Kommentarthema Zchn"/>
    <w:basedOn w:val="KommentartextZchn"/>
    <w:link w:val="Kommentarthema"/>
    <w:rsid w:val="00855919"/>
    <w:rPr>
      <w:rFonts w:ascii="Futura itao" w:hAnsi="Futura itao"/>
      <w:b/>
      <w:bCs/>
      <w:kern w:val="8"/>
    </w:rPr>
  </w:style>
  <w:style w:type="table" w:styleId="TabelleRaster2">
    <w:name w:val="Table Grid 2"/>
    <w:basedOn w:val="NormaleTabelle"/>
    <w:rsid w:val="000F510B"/>
    <w:pPr>
      <w:spacing w:after="150" w:line="300" w:lineRule="atLeast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mailMergeSource" Target="file:///\\smb0.itao.gt0.it-akademie.net\Teams_Bereiche\Kundenservice\Bereiche\Trainings%20und%20Schulungen\Texten%20f&#252;r%20das%20Internet\Teilnehmer.xlsx" TargetMode="External"/><Relationship Id="rId2" Type="http://schemas.openxmlformats.org/officeDocument/2006/relationships/mailMergeSource" Target="file:///\\smb0.itao.gt0.it-akademie.net\Teams_Bereiche\Kundenservice\Bereiche\Trainings%20und%20Schulungen\Texten%20f&#252;r%20das%20Internet\Teilnehmer.xlsx" TargetMode="External"/><Relationship Id="rId1" Type="http://schemas.openxmlformats.org/officeDocument/2006/relationships/attachedTemplate" Target="file:///I:\%23%23%23%20Dokumentvorlagen%20%23%23%23\Projekte%20und%20Service\Kurznotiz.dot" TargetMode="External"/><Relationship Id="rId4" Type="http://schemas.openxmlformats.org/officeDocument/2006/relationships/recipientData" Target="recipientData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Kurznotiz.dot</Template>
  <TotalTime>0</TotalTime>
  <Pages>1</Pages>
  <Words>57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Texten im Internet</vt:lpstr>
    </vt:vector>
  </TitlesOfParts>
  <Company>itao GmbH &amp; Co. KG</Company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Texten im Internet</dc:title>
  <dc:subject>Teilnahmezertifikat</dc:subject>
  <dc:creator>Henning Klingbeil</dc:creator>
  <cp:keywords>24. November 2011</cp:keywords>
  <cp:lastModifiedBy>Henning Klingbeil</cp:lastModifiedBy>
  <cp:revision>5</cp:revision>
  <cp:lastPrinted>2011-11-28T11:57:00Z</cp:lastPrinted>
  <dcterms:created xsi:type="dcterms:W3CDTF">2011-11-28T10:47:00Z</dcterms:created>
  <dcterms:modified xsi:type="dcterms:W3CDTF">2011-11-28T12:04:00Z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henning.klingbeil@itao.de</vt:lpwstr>
  </property>
  <property fmtid="{D5CDD505-2E9C-101B-9397-08002B2CF9AE}" pid="3" name="Durchwahl">
    <vt:lpwstr>25</vt:lpwstr>
  </property>
  <property fmtid="{D5CDD505-2E9C-101B-9397-08002B2CF9AE}" pid="4" name="Mitarbeitertitel">
    <vt:lpwstr>Leiter Kundenservice</vt:lpwstr>
  </property>
  <property fmtid="{D5CDD505-2E9C-101B-9397-08002B2CF9AE}" pid="5" name="Kunde">
    <vt:lpwstr>itao GmbH + Co. KG</vt:lpwstr>
  </property>
  <property fmtid="{D5CDD505-2E9C-101B-9397-08002B2CF9AE}" pid="6" name="[Kunde: Firma]">
    <vt:lpwstr>Bertelsmann Stiftung</vt:lpwstr>
  </property>
  <property fmtid="{D5CDD505-2E9C-101B-9397-08002B2CF9AE}" pid="7" name="[Projekt]">
    <vt:lpwstr> </vt:lpwstr>
  </property>
  <property fmtid="{D5CDD505-2E9C-101B-9397-08002B2CF9AE}" pid="8" name="[Kunde: Projektleiter]">
    <vt:lpwstr>Christina Brickenkamp</vt:lpwstr>
  </property>
  <property fmtid="{D5CDD505-2E9C-101B-9397-08002B2CF9AE}" pid="9" name="[Kunde: Position Projektleiter]">
    <vt:lpwstr> </vt:lpwstr>
  </property>
  <property fmtid="{D5CDD505-2E9C-101B-9397-08002B2CF9AE}" pid="10" name="[Kunde: Straße]">
    <vt:lpwstr>Carl-Bertelsmann-Straße 256</vt:lpwstr>
  </property>
  <property fmtid="{D5CDD505-2E9C-101B-9397-08002B2CF9AE}" pid="11" name="[Kunde: PLZ]">
    <vt:lpwstr>33311</vt:lpwstr>
  </property>
  <property fmtid="{D5CDD505-2E9C-101B-9397-08002B2CF9AE}" pid="12" name="[Kunde: Ort]">
    <vt:lpwstr>Gütersloh</vt:lpwstr>
  </property>
  <property fmtid="{D5CDD505-2E9C-101B-9397-08002B2CF9AE}" pid="13" name="[Kunde: Telefon]">
    <vt:lpwstr>+49 5241 81-81558</vt:lpwstr>
  </property>
  <property fmtid="{D5CDD505-2E9C-101B-9397-08002B2CF9AE}" pid="14" name="[Kunde: Fax]">
    <vt:lpwstr>+49 5241 81-681558</vt:lpwstr>
  </property>
  <property fmtid="{D5CDD505-2E9C-101B-9397-08002B2CF9AE}" pid="15" name="[Kunde: E-Mail]">
    <vt:lpwstr>christina.brickenkamp@bertelsmann-stiftung.de</vt:lpwstr>
  </property>
</Properties>
</file>