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E91" w:rsidRDefault="00652E91" w:rsidP="00652E91">
      <w:pPr>
        <w:pStyle w:val="berschrift1"/>
      </w:pPr>
      <w:r>
        <w:t>Ihr Name</w:t>
      </w:r>
    </w:p>
    <w:p w:rsidR="00652E91" w:rsidRDefault="00652E91" w:rsidP="00652E91">
      <w:pPr>
        <w:pStyle w:val="berschrift2"/>
      </w:pPr>
      <w:r w:rsidRPr="00277B07">
        <w:t>Wie beurteilen Sie die Verständlichkeit der Schulung?</w:t>
      </w:r>
    </w:p>
    <w:tbl>
      <w:tblPr>
        <w:tblStyle w:val="Tabellengitternetz"/>
        <w:tblW w:w="0" w:type="auto"/>
        <w:tblBorders>
          <w:top w:val="single" w:sz="4" w:space="0" w:color="DDDD39"/>
          <w:left w:val="single" w:sz="4" w:space="0" w:color="DDDD39"/>
          <w:bottom w:val="single" w:sz="4" w:space="0" w:color="DDDD39"/>
          <w:right w:val="single" w:sz="4" w:space="0" w:color="DDDD39"/>
          <w:insideH w:val="single" w:sz="4" w:space="0" w:color="DDDD39"/>
          <w:insideV w:val="single" w:sz="4" w:space="0" w:color="DDDD39"/>
        </w:tblBorders>
        <w:tblLook w:val="04A0" w:firstRow="1" w:lastRow="0" w:firstColumn="1" w:lastColumn="0" w:noHBand="0" w:noVBand="1"/>
      </w:tblPr>
      <w:tblGrid>
        <w:gridCol w:w="2012"/>
        <w:gridCol w:w="2012"/>
        <w:gridCol w:w="2013"/>
        <w:gridCol w:w="2013"/>
        <w:gridCol w:w="2013"/>
      </w:tblGrid>
      <w:tr w:rsidR="00652E91" w:rsidRPr="00905C7E" w:rsidTr="00905C7E">
        <w:tc>
          <w:tcPr>
            <w:tcW w:w="2012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1 - sehr gut</w:t>
            </w:r>
          </w:p>
        </w:tc>
        <w:tc>
          <w:tcPr>
            <w:tcW w:w="2012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2 - gut</w:t>
            </w:r>
          </w:p>
        </w:tc>
        <w:tc>
          <w:tcPr>
            <w:tcW w:w="2013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3 - befriedigend</w:t>
            </w:r>
          </w:p>
        </w:tc>
        <w:tc>
          <w:tcPr>
            <w:tcW w:w="2013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4 - ausreichend</w:t>
            </w:r>
          </w:p>
        </w:tc>
        <w:tc>
          <w:tcPr>
            <w:tcW w:w="2013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5 - mangelhaft</w:t>
            </w:r>
          </w:p>
        </w:tc>
      </w:tr>
    </w:tbl>
    <w:p w:rsidR="00652E91" w:rsidRDefault="00652E91" w:rsidP="00652E91">
      <w:pPr>
        <w:pStyle w:val="berschrift2"/>
      </w:pPr>
      <w:r w:rsidRPr="00277B07">
        <w:t>Hat der Schulungsleiter eine angenehme Arbeitsatmosphäre geschaffen?</w:t>
      </w:r>
    </w:p>
    <w:tbl>
      <w:tblPr>
        <w:tblStyle w:val="Tabellengitternetz"/>
        <w:tblW w:w="0" w:type="auto"/>
        <w:tblBorders>
          <w:top w:val="single" w:sz="4" w:space="0" w:color="DDDD39"/>
          <w:left w:val="single" w:sz="4" w:space="0" w:color="DDDD39"/>
          <w:bottom w:val="single" w:sz="4" w:space="0" w:color="DDDD39"/>
          <w:right w:val="single" w:sz="4" w:space="0" w:color="DDDD39"/>
          <w:insideH w:val="single" w:sz="4" w:space="0" w:color="DDDD39"/>
          <w:insideV w:val="single" w:sz="4" w:space="0" w:color="DDDD39"/>
        </w:tblBorders>
        <w:tblLook w:val="04A0" w:firstRow="1" w:lastRow="0" w:firstColumn="1" w:lastColumn="0" w:noHBand="0" w:noVBand="1"/>
      </w:tblPr>
      <w:tblGrid>
        <w:gridCol w:w="2012"/>
        <w:gridCol w:w="2012"/>
        <w:gridCol w:w="2013"/>
        <w:gridCol w:w="2013"/>
        <w:gridCol w:w="2013"/>
      </w:tblGrid>
      <w:tr w:rsidR="00652E91" w:rsidRPr="00905C7E" w:rsidTr="00905C7E">
        <w:tc>
          <w:tcPr>
            <w:tcW w:w="2012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1 - sehr gut</w:t>
            </w:r>
          </w:p>
        </w:tc>
        <w:tc>
          <w:tcPr>
            <w:tcW w:w="2012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2 - gut</w:t>
            </w:r>
          </w:p>
        </w:tc>
        <w:tc>
          <w:tcPr>
            <w:tcW w:w="2013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3 - befriedigend</w:t>
            </w:r>
          </w:p>
        </w:tc>
        <w:tc>
          <w:tcPr>
            <w:tcW w:w="2013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4 - ausreichend</w:t>
            </w:r>
          </w:p>
        </w:tc>
        <w:tc>
          <w:tcPr>
            <w:tcW w:w="2013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5 - mangelhaft</w:t>
            </w:r>
          </w:p>
        </w:tc>
      </w:tr>
    </w:tbl>
    <w:p w:rsidR="00652E91" w:rsidRDefault="00652E91" w:rsidP="00652E91">
      <w:pPr>
        <w:pStyle w:val="berschrift2"/>
      </w:pPr>
      <w:r>
        <w:t>War das Tempo angemessen?</w:t>
      </w:r>
    </w:p>
    <w:tbl>
      <w:tblPr>
        <w:tblStyle w:val="Tabellengitternetz"/>
        <w:tblW w:w="0" w:type="auto"/>
        <w:tblBorders>
          <w:top w:val="single" w:sz="4" w:space="0" w:color="DDDD39"/>
          <w:left w:val="single" w:sz="4" w:space="0" w:color="DDDD39"/>
          <w:bottom w:val="single" w:sz="4" w:space="0" w:color="DDDD39"/>
          <w:right w:val="single" w:sz="4" w:space="0" w:color="DDDD39"/>
          <w:insideH w:val="single" w:sz="4" w:space="0" w:color="DDDD39"/>
          <w:insideV w:val="single" w:sz="4" w:space="0" w:color="DDDD39"/>
        </w:tblBorders>
        <w:tblLook w:val="04A0" w:firstRow="1" w:lastRow="0" w:firstColumn="1" w:lastColumn="0" w:noHBand="0" w:noVBand="1"/>
      </w:tblPr>
      <w:tblGrid>
        <w:gridCol w:w="2012"/>
        <w:gridCol w:w="2012"/>
        <w:gridCol w:w="2013"/>
        <w:gridCol w:w="2013"/>
        <w:gridCol w:w="2013"/>
      </w:tblGrid>
      <w:tr w:rsidR="00652E91" w:rsidRPr="00905C7E" w:rsidTr="00905C7E">
        <w:tc>
          <w:tcPr>
            <w:tcW w:w="2012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1 - viel zu schnell</w:t>
            </w:r>
          </w:p>
        </w:tc>
        <w:tc>
          <w:tcPr>
            <w:tcW w:w="2012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2 - etwas zu schnell</w:t>
            </w:r>
          </w:p>
        </w:tc>
        <w:tc>
          <w:tcPr>
            <w:tcW w:w="2013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3 - passend</w:t>
            </w:r>
          </w:p>
        </w:tc>
        <w:tc>
          <w:tcPr>
            <w:tcW w:w="2013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4 - etwas zu langsam</w:t>
            </w:r>
          </w:p>
        </w:tc>
        <w:tc>
          <w:tcPr>
            <w:tcW w:w="2013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5 - viel zu langsam</w:t>
            </w:r>
          </w:p>
        </w:tc>
      </w:tr>
    </w:tbl>
    <w:p w:rsidR="00652E91" w:rsidRDefault="00652E91" w:rsidP="00652E91">
      <w:pPr>
        <w:pStyle w:val="berschrift2"/>
      </w:pPr>
      <w:r>
        <w:t>War der Schulungsleiter fachlich kompetent?</w:t>
      </w:r>
    </w:p>
    <w:tbl>
      <w:tblPr>
        <w:tblStyle w:val="Tabellengitternetz"/>
        <w:tblW w:w="0" w:type="auto"/>
        <w:tblBorders>
          <w:top w:val="single" w:sz="4" w:space="0" w:color="DDDD39"/>
          <w:left w:val="single" w:sz="4" w:space="0" w:color="DDDD39"/>
          <w:bottom w:val="single" w:sz="4" w:space="0" w:color="DDDD39"/>
          <w:right w:val="single" w:sz="4" w:space="0" w:color="DDDD39"/>
          <w:insideH w:val="single" w:sz="4" w:space="0" w:color="DDDD39"/>
          <w:insideV w:val="single" w:sz="4" w:space="0" w:color="DDDD39"/>
        </w:tblBorders>
        <w:tblLook w:val="04A0" w:firstRow="1" w:lastRow="0" w:firstColumn="1" w:lastColumn="0" w:noHBand="0" w:noVBand="1"/>
      </w:tblPr>
      <w:tblGrid>
        <w:gridCol w:w="2012"/>
        <w:gridCol w:w="2012"/>
        <w:gridCol w:w="2013"/>
        <w:gridCol w:w="2013"/>
        <w:gridCol w:w="2013"/>
      </w:tblGrid>
      <w:tr w:rsidR="00623636" w:rsidTr="00623636">
        <w:tc>
          <w:tcPr>
            <w:tcW w:w="2012" w:type="dxa"/>
            <w:tcBorders>
              <w:top w:val="single" w:sz="4" w:space="0" w:color="DDDD39"/>
              <w:left w:val="single" w:sz="4" w:space="0" w:color="DDDD39"/>
              <w:bottom w:val="single" w:sz="4" w:space="0" w:color="DDDD39"/>
              <w:right w:val="single" w:sz="4" w:space="0" w:color="DDDD39"/>
            </w:tcBorders>
            <w:hideMark/>
          </w:tcPr>
          <w:p w:rsidR="00623636" w:rsidRDefault="0062363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1 - sehr gut</w:t>
            </w:r>
          </w:p>
        </w:tc>
        <w:tc>
          <w:tcPr>
            <w:tcW w:w="2012" w:type="dxa"/>
            <w:tcBorders>
              <w:top w:val="single" w:sz="4" w:space="0" w:color="DDDD39"/>
              <w:left w:val="single" w:sz="4" w:space="0" w:color="DDDD39"/>
              <w:bottom w:val="single" w:sz="4" w:space="0" w:color="DDDD39"/>
              <w:right w:val="single" w:sz="4" w:space="0" w:color="DDDD39"/>
            </w:tcBorders>
            <w:hideMark/>
          </w:tcPr>
          <w:p w:rsidR="00623636" w:rsidRDefault="00623636">
            <w:pPr>
              <w:jc w:val="center"/>
              <w:rPr>
                <w:sz w:val="18"/>
              </w:rPr>
            </w:pPr>
            <w:r>
              <w:rPr>
                <w:sz w:val="18"/>
              </w:rPr>
              <w:t>2 - gut</w:t>
            </w:r>
          </w:p>
        </w:tc>
        <w:tc>
          <w:tcPr>
            <w:tcW w:w="2013" w:type="dxa"/>
            <w:tcBorders>
              <w:top w:val="single" w:sz="4" w:space="0" w:color="DDDD39"/>
              <w:left w:val="single" w:sz="4" w:space="0" w:color="DDDD39"/>
              <w:bottom w:val="single" w:sz="4" w:space="0" w:color="DDDD39"/>
              <w:right w:val="single" w:sz="4" w:space="0" w:color="DDDD39"/>
            </w:tcBorders>
            <w:hideMark/>
          </w:tcPr>
          <w:p w:rsidR="00623636" w:rsidRDefault="00623636">
            <w:pPr>
              <w:jc w:val="center"/>
              <w:rPr>
                <w:sz w:val="18"/>
              </w:rPr>
            </w:pPr>
            <w:r>
              <w:rPr>
                <w:sz w:val="18"/>
              </w:rPr>
              <w:t>3 - befriedigend</w:t>
            </w:r>
          </w:p>
        </w:tc>
        <w:tc>
          <w:tcPr>
            <w:tcW w:w="2013" w:type="dxa"/>
            <w:tcBorders>
              <w:top w:val="single" w:sz="4" w:space="0" w:color="DDDD39"/>
              <w:left w:val="single" w:sz="4" w:space="0" w:color="DDDD39"/>
              <w:bottom w:val="single" w:sz="4" w:space="0" w:color="DDDD39"/>
              <w:right w:val="single" w:sz="4" w:space="0" w:color="DDDD39"/>
            </w:tcBorders>
            <w:hideMark/>
          </w:tcPr>
          <w:p w:rsidR="00623636" w:rsidRDefault="00623636">
            <w:pPr>
              <w:jc w:val="center"/>
              <w:rPr>
                <w:sz w:val="18"/>
              </w:rPr>
            </w:pPr>
            <w:r>
              <w:rPr>
                <w:sz w:val="18"/>
              </w:rPr>
              <w:t>4 - ausreichend</w:t>
            </w:r>
          </w:p>
        </w:tc>
        <w:tc>
          <w:tcPr>
            <w:tcW w:w="2013" w:type="dxa"/>
            <w:tcBorders>
              <w:top w:val="single" w:sz="4" w:space="0" w:color="DDDD39"/>
              <w:left w:val="single" w:sz="4" w:space="0" w:color="DDDD39"/>
              <w:bottom w:val="single" w:sz="4" w:space="0" w:color="DDDD39"/>
              <w:right w:val="single" w:sz="4" w:space="0" w:color="DDDD39"/>
            </w:tcBorders>
            <w:hideMark/>
          </w:tcPr>
          <w:p w:rsidR="00623636" w:rsidRDefault="00623636">
            <w:pPr>
              <w:jc w:val="center"/>
              <w:rPr>
                <w:sz w:val="18"/>
              </w:rPr>
            </w:pPr>
            <w:r>
              <w:rPr>
                <w:sz w:val="18"/>
              </w:rPr>
              <w:t>5 - mangelhaft</w:t>
            </w:r>
          </w:p>
        </w:tc>
      </w:tr>
    </w:tbl>
    <w:p w:rsidR="00652E91" w:rsidRDefault="00652E91" w:rsidP="00652E91">
      <w:pPr>
        <w:pStyle w:val="berschrift2"/>
      </w:pPr>
      <w:bookmarkStart w:id="0" w:name="_GoBack"/>
      <w:bookmarkEnd w:id="0"/>
      <w:r>
        <w:t>Erfüllte der Kurs Ihre Erwartungen bzw. entsprach er dem Ankündigungstext?</w:t>
      </w:r>
    </w:p>
    <w:tbl>
      <w:tblPr>
        <w:tblStyle w:val="Tabellengitternetz"/>
        <w:tblW w:w="0" w:type="auto"/>
        <w:tblBorders>
          <w:top w:val="single" w:sz="4" w:space="0" w:color="DDDD39"/>
          <w:left w:val="single" w:sz="4" w:space="0" w:color="DDDD39"/>
          <w:bottom w:val="single" w:sz="4" w:space="0" w:color="DDDD39"/>
          <w:right w:val="single" w:sz="4" w:space="0" w:color="DDDD39"/>
          <w:insideH w:val="single" w:sz="4" w:space="0" w:color="DDDD39"/>
          <w:insideV w:val="single" w:sz="4" w:space="0" w:color="DDDD39"/>
        </w:tblBorders>
        <w:tblLook w:val="04A0" w:firstRow="1" w:lastRow="0" w:firstColumn="1" w:lastColumn="0" w:noHBand="0" w:noVBand="1"/>
      </w:tblPr>
      <w:tblGrid>
        <w:gridCol w:w="3354"/>
        <w:gridCol w:w="3354"/>
        <w:gridCol w:w="3355"/>
      </w:tblGrid>
      <w:tr w:rsidR="00652E91" w:rsidRPr="00905C7E" w:rsidTr="00905C7E">
        <w:tc>
          <w:tcPr>
            <w:tcW w:w="3354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1 - Meine Erwartungen wurden übertroffen.</w:t>
            </w:r>
          </w:p>
        </w:tc>
        <w:tc>
          <w:tcPr>
            <w:tcW w:w="3354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2 - Alles ok.</w:t>
            </w:r>
          </w:p>
        </w:tc>
        <w:tc>
          <w:tcPr>
            <w:tcW w:w="3355" w:type="dxa"/>
          </w:tcPr>
          <w:p w:rsidR="00652E91" w:rsidRPr="00905C7E" w:rsidRDefault="00652E91" w:rsidP="00652E91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3 - Ich bin enttäuscht.</w:t>
            </w:r>
          </w:p>
        </w:tc>
      </w:tr>
    </w:tbl>
    <w:p w:rsidR="00652E91" w:rsidRDefault="00652E91" w:rsidP="00652E91">
      <w:pPr>
        <w:pStyle w:val="berschrift2"/>
      </w:pPr>
      <w:r>
        <w:t>War die Kursdauer angemessen?</w:t>
      </w:r>
    </w:p>
    <w:tbl>
      <w:tblPr>
        <w:tblStyle w:val="Tabellengitternetz"/>
        <w:tblW w:w="0" w:type="auto"/>
        <w:tblBorders>
          <w:top w:val="single" w:sz="4" w:space="0" w:color="DDDD39"/>
          <w:left w:val="single" w:sz="4" w:space="0" w:color="DDDD39"/>
          <w:bottom w:val="single" w:sz="4" w:space="0" w:color="DDDD39"/>
          <w:right w:val="single" w:sz="4" w:space="0" w:color="DDDD39"/>
          <w:insideH w:val="single" w:sz="4" w:space="0" w:color="DDDD39"/>
          <w:insideV w:val="single" w:sz="4" w:space="0" w:color="DDDD39"/>
        </w:tblBorders>
        <w:tblLook w:val="04A0" w:firstRow="1" w:lastRow="0" w:firstColumn="1" w:lastColumn="0" w:noHBand="0" w:noVBand="1"/>
      </w:tblPr>
      <w:tblGrid>
        <w:gridCol w:w="3354"/>
        <w:gridCol w:w="3354"/>
        <w:gridCol w:w="3355"/>
      </w:tblGrid>
      <w:tr w:rsidR="00652E91" w:rsidRPr="00905C7E" w:rsidTr="00905C7E">
        <w:tc>
          <w:tcPr>
            <w:tcW w:w="3354" w:type="dxa"/>
          </w:tcPr>
          <w:p w:rsidR="00652E91" w:rsidRPr="00905C7E" w:rsidRDefault="00652E91" w:rsidP="00905C7E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1 - zu lang</w:t>
            </w:r>
          </w:p>
        </w:tc>
        <w:tc>
          <w:tcPr>
            <w:tcW w:w="3354" w:type="dxa"/>
          </w:tcPr>
          <w:p w:rsidR="00652E91" w:rsidRPr="00905C7E" w:rsidRDefault="00652E91" w:rsidP="00905C7E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2 - ok</w:t>
            </w:r>
          </w:p>
        </w:tc>
        <w:tc>
          <w:tcPr>
            <w:tcW w:w="3355" w:type="dxa"/>
          </w:tcPr>
          <w:p w:rsidR="00652E91" w:rsidRPr="00905C7E" w:rsidRDefault="00652E91" w:rsidP="00905C7E">
            <w:pPr>
              <w:jc w:val="center"/>
              <w:rPr>
                <w:sz w:val="18"/>
              </w:rPr>
            </w:pPr>
            <w:r w:rsidRPr="00905C7E">
              <w:rPr>
                <w:sz w:val="18"/>
              </w:rPr>
              <w:t>3 - zu kurz</w:t>
            </w:r>
          </w:p>
        </w:tc>
      </w:tr>
    </w:tbl>
    <w:p w:rsidR="00905C7E" w:rsidRDefault="00905C7E" w:rsidP="00905C7E">
      <w:pPr>
        <w:pStyle w:val="berschrift2"/>
      </w:pPr>
    </w:p>
    <w:p w:rsidR="00652E91" w:rsidRDefault="00905C7E" w:rsidP="00905C7E">
      <w:pPr>
        <w:pStyle w:val="berschrift2"/>
      </w:pPr>
      <w:r>
        <w:br w:type="page"/>
      </w:r>
      <w:r w:rsidR="00652E91">
        <w:lastRenderedPageBreak/>
        <w:t>Was hat Ihnen besonders gefallen?</w:t>
      </w:r>
    </w:p>
    <w:p w:rsidR="00905C7E" w:rsidRDefault="00905C7E" w:rsidP="00905C7E"/>
    <w:p w:rsidR="00905C7E" w:rsidRDefault="00905C7E" w:rsidP="00905C7E"/>
    <w:p w:rsidR="00905C7E" w:rsidRDefault="00905C7E" w:rsidP="00905C7E"/>
    <w:p w:rsidR="00905C7E" w:rsidRDefault="00905C7E" w:rsidP="00905C7E"/>
    <w:p w:rsidR="00905C7E" w:rsidRDefault="00905C7E" w:rsidP="00905C7E"/>
    <w:p w:rsidR="00905C7E" w:rsidRDefault="00905C7E" w:rsidP="00905C7E"/>
    <w:p w:rsidR="00905C7E" w:rsidRPr="00905C7E" w:rsidRDefault="00905C7E" w:rsidP="00905C7E"/>
    <w:p w:rsidR="00652E91" w:rsidRDefault="00652E91" w:rsidP="00905C7E">
      <w:pPr>
        <w:pStyle w:val="berschrift2"/>
      </w:pPr>
      <w:r>
        <w:t>Was hat Ihnen nicht gefallen?</w:t>
      </w:r>
    </w:p>
    <w:p w:rsidR="00905C7E" w:rsidRDefault="00905C7E" w:rsidP="00905C7E"/>
    <w:p w:rsidR="00905C7E" w:rsidRDefault="00905C7E" w:rsidP="00905C7E"/>
    <w:p w:rsidR="00905C7E" w:rsidRDefault="00905C7E" w:rsidP="00905C7E"/>
    <w:p w:rsidR="00905C7E" w:rsidRDefault="00905C7E" w:rsidP="00905C7E"/>
    <w:p w:rsidR="00905C7E" w:rsidRDefault="00905C7E" w:rsidP="00905C7E"/>
    <w:p w:rsidR="00905C7E" w:rsidRDefault="00905C7E" w:rsidP="00905C7E"/>
    <w:p w:rsidR="00905C7E" w:rsidRPr="00905C7E" w:rsidRDefault="00905C7E" w:rsidP="00905C7E"/>
    <w:p w:rsidR="00277B07" w:rsidRDefault="00652E91" w:rsidP="00905C7E">
      <w:pPr>
        <w:pStyle w:val="berschrift2"/>
      </w:pPr>
      <w:r>
        <w:t>Haben Sie Anregungen oder Verbesserungsvorschläge (methodisch, inhaltlich, etc.)?</w:t>
      </w:r>
    </w:p>
    <w:p w:rsidR="00905C7E" w:rsidRDefault="00905C7E" w:rsidP="00905C7E"/>
    <w:p w:rsidR="00905C7E" w:rsidRDefault="00905C7E" w:rsidP="00905C7E"/>
    <w:p w:rsidR="00905C7E" w:rsidRDefault="00905C7E" w:rsidP="00905C7E"/>
    <w:p w:rsidR="00905C7E" w:rsidRDefault="00905C7E" w:rsidP="00905C7E"/>
    <w:p w:rsidR="00905C7E" w:rsidRDefault="00905C7E" w:rsidP="00905C7E"/>
    <w:p w:rsidR="00905C7E" w:rsidRDefault="00905C7E" w:rsidP="00905C7E"/>
    <w:p w:rsidR="00905C7E" w:rsidRPr="00905C7E" w:rsidRDefault="00905C7E" w:rsidP="00905C7E"/>
    <w:p w:rsidR="00905C7E" w:rsidRPr="00905C7E" w:rsidRDefault="00905C7E" w:rsidP="00905C7E"/>
    <w:sectPr w:rsidR="00905C7E" w:rsidRPr="00905C7E" w:rsidSect="0082390F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707" w:bottom="1134" w:left="1276" w:header="709" w:footer="1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C7E" w:rsidRDefault="00905C7E">
      <w:r>
        <w:separator/>
      </w:r>
    </w:p>
  </w:endnote>
  <w:endnote w:type="continuationSeparator" w:id="0">
    <w:p w:rsidR="00905C7E" w:rsidRDefault="0090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itao">
    <w:panose1 w:val="00000000000000000000"/>
    <w:charset w:val="00"/>
    <w:family w:val="auto"/>
    <w:pitch w:val="variable"/>
    <w:sig w:usb0="800000AF" w:usb1="1000204A" w:usb2="00000000" w:usb3="00000000" w:csb0="0000001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Futura itao Bol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C7E" w:rsidRPr="00B00A2B" w:rsidRDefault="00475F08" w:rsidP="0082390F">
    <w:pPr>
      <w:pStyle w:val="Fuzeile"/>
      <w:pBdr>
        <w:bottom w:val="single" w:sz="6" w:space="1" w:color="808080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18415</wp:posOffset>
              </wp:positionH>
              <wp:positionV relativeFrom="page">
                <wp:posOffset>9866630</wp:posOffset>
              </wp:positionV>
              <wp:extent cx="3119755" cy="612775"/>
              <wp:effectExtent l="0" t="0" r="0" b="0"/>
              <wp:wrapNone/>
              <wp:docPr id="8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9755" cy="612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05C7E" w:rsidRDefault="00905C7E" w:rsidP="0082390F">
                          <w:pPr>
                            <w:pStyle w:val="Fuzeile"/>
                            <w:tabs>
                              <w:tab w:val="clear" w:pos="2835"/>
                              <w:tab w:val="clear" w:pos="3178"/>
                              <w:tab w:val="right" w:pos="1418"/>
                              <w:tab w:val="left" w:pos="1701"/>
                            </w:tabs>
                            <w:rPr>
                              <w:color w:val="5B5B5B"/>
                            </w:rPr>
                          </w:pPr>
                          <w:r w:rsidRPr="0086164C">
                            <w:rPr>
                              <w:b/>
                              <w:color w:val="5B5B5B"/>
                            </w:rPr>
                            <w:tab/>
                            <w:t>Erstellt durch:</w:t>
                          </w:r>
                          <w:r w:rsidRPr="0086164C"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color w:val="5B5B5B"/>
                            </w:rPr>
                            <w:fldChar w:fldCharType="begin"/>
                          </w:r>
                          <w:r>
                            <w:rPr>
                              <w:color w:val="5B5B5B"/>
                            </w:rPr>
                            <w:instrText xml:space="preserve"> DOCPROPERTY  Author  \* MERGEFORMAT </w:instrText>
                          </w:r>
                          <w:r>
                            <w:rPr>
                              <w:color w:val="5B5B5B"/>
                            </w:rPr>
                            <w:fldChar w:fldCharType="separate"/>
                          </w:r>
                          <w:r w:rsidR="00475F08">
                            <w:rPr>
                              <w:color w:val="5B5B5B"/>
                            </w:rPr>
                            <w:t>Henning Klingbeil</w:t>
                          </w:r>
                          <w:r>
                            <w:rPr>
                              <w:color w:val="5B5B5B"/>
                            </w:rPr>
                            <w:fldChar w:fldCharType="end"/>
                          </w:r>
                        </w:p>
                        <w:p w:rsidR="00905C7E" w:rsidRPr="00743EF6" w:rsidRDefault="00905C7E" w:rsidP="0082390F">
                          <w:pPr>
                            <w:pStyle w:val="Fuzeile"/>
                            <w:tabs>
                              <w:tab w:val="clear" w:pos="2835"/>
                              <w:tab w:val="clear" w:pos="3178"/>
                              <w:tab w:val="right" w:pos="1418"/>
                              <w:tab w:val="left" w:pos="1701"/>
                            </w:tabs>
                            <w:rPr>
                              <w:color w:val="5B5B5B"/>
                            </w:rPr>
                          </w:pPr>
                          <w:r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color w:val="5B5B5B"/>
                            </w:rPr>
                            <w:tab/>
                          </w:r>
                          <w:r w:rsidRPr="00743EF6">
                            <w:rPr>
                              <w:color w:val="5B5B5B"/>
                            </w:rPr>
                            <w:fldChar w:fldCharType="begin"/>
                          </w:r>
                          <w:r w:rsidRPr="00743EF6">
                            <w:rPr>
                              <w:color w:val="5B5B5B"/>
                            </w:rPr>
                            <w:instrText xml:space="preserve"> </w:instrText>
                          </w:r>
                          <w:r>
                            <w:rPr>
                              <w:color w:val="5B5B5B"/>
                            </w:rPr>
                            <w:instrText>DOCPROPERTY</w:instrText>
                          </w:r>
                          <w:r w:rsidRPr="00743EF6">
                            <w:rPr>
                              <w:color w:val="5B5B5B"/>
                            </w:rPr>
                            <w:instrText xml:space="preserve">  E-Mail MERGEFORMAT </w:instrText>
                          </w:r>
                          <w:r w:rsidRPr="00743EF6">
                            <w:rPr>
                              <w:color w:val="5B5B5B"/>
                            </w:rPr>
                            <w:fldChar w:fldCharType="separate"/>
                          </w:r>
                          <w:r w:rsidR="00475F08">
                            <w:rPr>
                              <w:color w:val="5B5B5B"/>
                            </w:rPr>
                            <w:t>henning.klingbeil@itao.de</w:t>
                          </w:r>
                          <w:r w:rsidRPr="00743EF6">
                            <w:rPr>
                              <w:color w:val="5B5B5B"/>
                            </w:rPr>
                            <w:fldChar w:fldCharType="end"/>
                          </w:r>
                        </w:p>
                        <w:p w:rsidR="00905C7E" w:rsidRPr="0086164C" w:rsidRDefault="00905C7E" w:rsidP="0082390F">
                          <w:pPr>
                            <w:pStyle w:val="Fuzeile"/>
                            <w:tabs>
                              <w:tab w:val="clear" w:pos="2835"/>
                              <w:tab w:val="clear" w:pos="3178"/>
                              <w:tab w:val="right" w:pos="1418"/>
                              <w:tab w:val="left" w:pos="1701"/>
                            </w:tabs>
                            <w:rPr>
                              <w:color w:val="5B5B5B"/>
                            </w:rPr>
                          </w:pPr>
                          <w:r w:rsidRPr="0086164C"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b/>
                              <w:color w:val="5B5B5B"/>
                            </w:rPr>
                            <w:tab/>
                          </w:r>
                          <w:proofErr w:type="spellStart"/>
                          <w:r w:rsidRPr="000E6486">
                            <w:t>fon</w:t>
                          </w:r>
                          <w:proofErr w:type="spellEnd"/>
                          <w:r w:rsidRPr="000E6486">
                            <w:t xml:space="preserve"> +49 </w:t>
                          </w:r>
                          <w:r>
                            <w:t>(0) 5241 74337–</w:t>
                          </w:r>
                          <w:fldSimple w:instr=" DOCPROPERTY  Durchwahl  \* MERGEFORMAT ">
                            <w:r w:rsidR="00475F08">
                              <w:t>25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0" o:spid="_x0000_s1026" type="#_x0000_t202" style="position:absolute;margin-left:1.45pt;margin-top:776.9pt;width:245.65pt;height:48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" filled="f" stroked="f">
              <v:textbox>
                <w:txbxContent>
                  <w:p w:rsidR="00905C7E" w:rsidRDefault="00905C7E" w:rsidP="0082390F">
                    <w:pPr>
                      <w:pStyle w:val="Fuzeile"/>
                      <w:tabs>
                        <w:tab w:val="clear" w:pos="2835"/>
                        <w:tab w:val="clear" w:pos="3178"/>
                        <w:tab w:val="right" w:pos="1418"/>
                        <w:tab w:val="left" w:pos="1701"/>
                      </w:tabs>
                      <w:rPr>
                        <w:color w:val="5B5B5B"/>
                      </w:rPr>
                    </w:pPr>
                    <w:r w:rsidRPr="0086164C">
                      <w:rPr>
                        <w:b/>
                        <w:color w:val="5B5B5B"/>
                      </w:rPr>
                      <w:tab/>
                      <w:t>Erstellt durch:</w:t>
                    </w:r>
                    <w:r w:rsidRPr="0086164C">
                      <w:rPr>
                        <w:color w:val="5B5B5B"/>
                      </w:rPr>
                      <w:tab/>
                    </w:r>
                    <w:r>
                      <w:rPr>
                        <w:color w:val="5B5B5B"/>
                      </w:rPr>
                      <w:fldChar w:fldCharType="begin"/>
                    </w:r>
                    <w:r>
                      <w:rPr>
                        <w:color w:val="5B5B5B"/>
                      </w:rPr>
                      <w:instrText xml:space="preserve"> DOCPROPERTY  Author  \* MERGEFORMAT </w:instrText>
                    </w:r>
                    <w:r>
                      <w:rPr>
                        <w:color w:val="5B5B5B"/>
                      </w:rPr>
                      <w:fldChar w:fldCharType="separate"/>
                    </w:r>
                    <w:r w:rsidR="00475F08">
                      <w:rPr>
                        <w:color w:val="5B5B5B"/>
                      </w:rPr>
                      <w:t>Henning Klingbeil</w:t>
                    </w:r>
                    <w:r>
                      <w:rPr>
                        <w:color w:val="5B5B5B"/>
                      </w:rPr>
                      <w:fldChar w:fldCharType="end"/>
                    </w:r>
                  </w:p>
                  <w:p w:rsidR="00905C7E" w:rsidRPr="00743EF6" w:rsidRDefault="00905C7E" w:rsidP="0082390F">
                    <w:pPr>
                      <w:pStyle w:val="Fuzeile"/>
                      <w:tabs>
                        <w:tab w:val="clear" w:pos="2835"/>
                        <w:tab w:val="clear" w:pos="3178"/>
                        <w:tab w:val="right" w:pos="1418"/>
                        <w:tab w:val="left" w:pos="1701"/>
                      </w:tabs>
                      <w:rPr>
                        <w:color w:val="5B5B5B"/>
                      </w:rPr>
                    </w:pPr>
                    <w:r>
                      <w:rPr>
                        <w:color w:val="5B5B5B"/>
                      </w:rPr>
                      <w:tab/>
                    </w:r>
                    <w:r>
                      <w:rPr>
                        <w:color w:val="5B5B5B"/>
                      </w:rPr>
                      <w:tab/>
                    </w:r>
                    <w:r w:rsidRPr="00743EF6">
                      <w:rPr>
                        <w:color w:val="5B5B5B"/>
                      </w:rPr>
                      <w:fldChar w:fldCharType="begin"/>
                    </w:r>
                    <w:r w:rsidRPr="00743EF6">
                      <w:rPr>
                        <w:color w:val="5B5B5B"/>
                      </w:rPr>
                      <w:instrText xml:space="preserve"> </w:instrText>
                    </w:r>
                    <w:r>
                      <w:rPr>
                        <w:color w:val="5B5B5B"/>
                      </w:rPr>
                      <w:instrText>DOCPROPERTY</w:instrText>
                    </w:r>
                    <w:r w:rsidRPr="00743EF6">
                      <w:rPr>
                        <w:color w:val="5B5B5B"/>
                      </w:rPr>
                      <w:instrText xml:space="preserve">  E-Mail MERGEFORMAT </w:instrText>
                    </w:r>
                    <w:r w:rsidRPr="00743EF6">
                      <w:rPr>
                        <w:color w:val="5B5B5B"/>
                      </w:rPr>
                      <w:fldChar w:fldCharType="separate"/>
                    </w:r>
                    <w:r w:rsidR="00475F08">
                      <w:rPr>
                        <w:color w:val="5B5B5B"/>
                      </w:rPr>
                      <w:t>henning.klingbeil@itao.de</w:t>
                    </w:r>
                    <w:r w:rsidRPr="00743EF6">
                      <w:rPr>
                        <w:color w:val="5B5B5B"/>
                      </w:rPr>
                      <w:fldChar w:fldCharType="end"/>
                    </w:r>
                  </w:p>
                  <w:p w:rsidR="00905C7E" w:rsidRPr="0086164C" w:rsidRDefault="00905C7E" w:rsidP="0082390F">
                    <w:pPr>
                      <w:pStyle w:val="Fuzeile"/>
                      <w:tabs>
                        <w:tab w:val="clear" w:pos="2835"/>
                        <w:tab w:val="clear" w:pos="3178"/>
                        <w:tab w:val="right" w:pos="1418"/>
                        <w:tab w:val="left" w:pos="1701"/>
                      </w:tabs>
                      <w:rPr>
                        <w:color w:val="5B5B5B"/>
                      </w:rPr>
                    </w:pPr>
                    <w:r w:rsidRPr="0086164C">
                      <w:rPr>
                        <w:color w:val="5B5B5B"/>
                      </w:rPr>
                      <w:tab/>
                    </w:r>
                    <w:r>
                      <w:rPr>
                        <w:b/>
                        <w:color w:val="5B5B5B"/>
                      </w:rPr>
                      <w:tab/>
                    </w:r>
                    <w:proofErr w:type="spellStart"/>
                    <w:r w:rsidRPr="000E6486">
                      <w:t>fon</w:t>
                    </w:r>
                    <w:proofErr w:type="spellEnd"/>
                    <w:r w:rsidRPr="000E6486">
                      <w:t xml:space="preserve"> +49 </w:t>
                    </w:r>
                    <w:r>
                      <w:t>(0) 5241 74337–</w:t>
                    </w:r>
                    <w:fldSimple w:instr=" DOCPROPERTY  Durchwahl  \* MERGEFORMAT ">
                      <w:r w:rsidR="00475F08">
                        <w:t>25</w:t>
                      </w:r>
                    </w:fldSimple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2116455</wp:posOffset>
              </wp:positionH>
              <wp:positionV relativeFrom="page">
                <wp:posOffset>9866630</wp:posOffset>
              </wp:positionV>
              <wp:extent cx="4177030" cy="612775"/>
              <wp:effectExtent l="1905" t="0" r="2540" b="0"/>
              <wp:wrapNone/>
              <wp:docPr id="7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7030" cy="612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05C7E" w:rsidRPr="0086164C" w:rsidRDefault="00905C7E" w:rsidP="0082390F">
                          <w:pPr>
                            <w:pStyle w:val="Fuzeile"/>
                            <w:rPr>
                              <w:color w:val="5B5B5B"/>
                            </w:rPr>
                          </w:pPr>
                          <w:r w:rsidRPr="0086164C"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color w:val="5B5B5B"/>
                            </w:rPr>
                            <w:tab/>
                          </w:r>
                          <w:r>
                            <w:rPr>
                              <w:color w:val="5B5B5B"/>
                            </w:rPr>
                            <w:fldChar w:fldCharType="begin"/>
                          </w:r>
                          <w:r>
                            <w:rPr>
                              <w:color w:val="5B5B5B"/>
                            </w:rPr>
                            <w:instrText xml:space="preserve"> DOCPROPERTY  Keywords  \* MERGEFORMAT </w:instrText>
                          </w:r>
                          <w:r>
                            <w:rPr>
                              <w:color w:val="5B5B5B"/>
                            </w:rPr>
                            <w:fldChar w:fldCharType="separate"/>
                          </w:r>
                          <w:r w:rsidR="00475F08">
                            <w:rPr>
                              <w:color w:val="5B5B5B"/>
                            </w:rPr>
                            <w:t>13. März 2012</w:t>
                          </w:r>
                          <w:r>
                            <w:rPr>
                              <w:color w:val="5B5B5B"/>
                            </w:rPr>
                            <w:fldChar w:fldCharType="end"/>
                          </w:r>
                        </w:p>
                        <w:p w:rsidR="00905C7E" w:rsidRPr="0086164C" w:rsidRDefault="00905C7E" w:rsidP="0082390F">
                          <w:pPr>
                            <w:pStyle w:val="Fuzeile"/>
                            <w:rPr>
                              <w:color w:val="5B5B5B"/>
                            </w:rPr>
                          </w:pPr>
                          <w:r w:rsidRPr="0086164C">
                            <w:rPr>
                              <w:color w:val="5B5B5B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8" o:spid="_x0000_s1027" type="#_x0000_t202" style="position:absolute;margin-left:166.65pt;margin-top:776.9pt;width:328.9pt;height:48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" filled="f" stroked="f">
              <v:textbox>
                <w:txbxContent>
                  <w:p w:rsidR="00905C7E" w:rsidRPr="0086164C" w:rsidRDefault="00905C7E" w:rsidP="0082390F">
                    <w:pPr>
                      <w:pStyle w:val="Fuzeile"/>
                      <w:rPr>
                        <w:color w:val="5B5B5B"/>
                      </w:rPr>
                    </w:pPr>
                    <w:r w:rsidRPr="0086164C">
                      <w:rPr>
                        <w:color w:val="5B5B5B"/>
                      </w:rPr>
                      <w:tab/>
                    </w:r>
                    <w:r>
                      <w:rPr>
                        <w:color w:val="5B5B5B"/>
                      </w:rPr>
                      <w:tab/>
                    </w:r>
                    <w:r>
                      <w:rPr>
                        <w:color w:val="5B5B5B"/>
                      </w:rPr>
                      <w:fldChar w:fldCharType="begin"/>
                    </w:r>
                    <w:r>
                      <w:rPr>
                        <w:color w:val="5B5B5B"/>
                      </w:rPr>
                      <w:instrText xml:space="preserve"> DOCPROPERTY  Keywords  \* MERGEFORMAT </w:instrText>
                    </w:r>
                    <w:r>
                      <w:rPr>
                        <w:color w:val="5B5B5B"/>
                      </w:rPr>
                      <w:fldChar w:fldCharType="separate"/>
                    </w:r>
                    <w:r w:rsidR="00475F08">
                      <w:rPr>
                        <w:color w:val="5B5B5B"/>
                      </w:rPr>
                      <w:t>13. März 2012</w:t>
                    </w:r>
                    <w:r>
                      <w:rPr>
                        <w:color w:val="5B5B5B"/>
                      </w:rPr>
                      <w:fldChar w:fldCharType="end"/>
                    </w:r>
                  </w:p>
                  <w:p w:rsidR="00905C7E" w:rsidRPr="0086164C" w:rsidRDefault="00905C7E" w:rsidP="0082390F">
                    <w:pPr>
                      <w:pStyle w:val="Fuzeile"/>
                      <w:rPr>
                        <w:color w:val="5B5B5B"/>
                      </w:rPr>
                    </w:pPr>
                    <w:r w:rsidRPr="0086164C">
                      <w:rPr>
                        <w:color w:val="5B5B5B"/>
                      </w:rPr>
                      <w:tab/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-891540</wp:posOffset>
              </wp:positionH>
              <wp:positionV relativeFrom="page">
                <wp:posOffset>9867900</wp:posOffset>
              </wp:positionV>
              <wp:extent cx="944880" cy="894080"/>
              <wp:effectExtent l="3810" t="0" r="3810" b="1270"/>
              <wp:wrapNone/>
              <wp:docPr id="6" name="Freeform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44880" cy="894080"/>
                      </a:xfrm>
                      <a:custGeom>
                        <a:avLst/>
                        <a:gdLst>
                          <a:gd name="T0" fmla="*/ 808 w 1488"/>
                          <a:gd name="T1" fmla="*/ 0 h 1408"/>
                          <a:gd name="T2" fmla="*/ 808 w 1488"/>
                          <a:gd name="T3" fmla="*/ 680 h 1408"/>
                          <a:gd name="T4" fmla="*/ 1488 w 1488"/>
                          <a:gd name="T5" fmla="*/ 680 h 1408"/>
                          <a:gd name="T6" fmla="*/ 1488 w 1488"/>
                          <a:gd name="T7" fmla="*/ 1408 h 1408"/>
                          <a:gd name="T8" fmla="*/ 0 w 1488"/>
                          <a:gd name="T9" fmla="*/ 1408 h 1408"/>
                          <a:gd name="T10" fmla="*/ 0 w 1488"/>
                          <a:gd name="T11" fmla="*/ 0 h 1408"/>
                          <a:gd name="T12" fmla="*/ 808 w 1488"/>
                          <a:gd name="T13" fmla="*/ 0 h 140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1488" h="1408">
                            <a:moveTo>
                              <a:pt x="808" y="0"/>
                            </a:moveTo>
                            <a:lnTo>
                              <a:pt x="808" y="680"/>
                            </a:lnTo>
                            <a:lnTo>
                              <a:pt x="1488" y="680"/>
                            </a:lnTo>
                            <a:lnTo>
                              <a:pt x="1488" y="1408"/>
                            </a:lnTo>
                            <a:lnTo>
                              <a:pt x="0" y="1408"/>
                            </a:lnTo>
                            <a:lnTo>
                              <a:pt x="0" y="0"/>
                            </a:lnTo>
                            <a:lnTo>
                              <a:pt x="808" y="0"/>
                            </a:lnTo>
                            <a:close/>
                          </a:path>
                        </a:pathLst>
                      </a:custGeom>
                      <a:solidFill>
                        <a:srgbClr val="4F5B5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reeform 79" o:spid="_x0000_s1026" style="position:absolute;margin-left:-70.2pt;margin-top:777pt;width:74.4pt;height:7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coordsize="1488,1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" path="m808,r,680l1488,680r,728l,1408,,,808,xe" fillcolor="#4f5b56" stroked="f">
              <v:path arrowok="t" o:connecttype="custom" o:connectlocs="513080,0;513080,431800;944880,431800;944880,894080;0,894080;0,0;513080,0" o:connectangles="0,0,0,0,0,0,0"/>
              <w10:wrap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C7E" w:rsidRPr="00B00A2B" w:rsidRDefault="00475F08" w:rsidP="0082390F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2116455</wp:posOffset>
              </wp:positionH>
              <wp:positionV relativeFrom="page">
                <wp:posOffset>9950450</wp:posOffset>
              </wp:positionV>
              <wp:extent cx="4177030" cy="522605"/>
              <wp:effectExtent l="1905" t="0" r="2540" b="4445"/>
              <wp:wrapNone/>
              <wp:docPr id="2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7030" cy="522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05C7E" w:rsidRPr="00C17026" w:rsidRDefault="00905C7E" w:rsidP="0082390F">
                          <w:pPr>
                            <w:pStyle w:val="Fuzeile"/>
                          </w:pPr>
                          <w:r>
                            <w:rPr>
                              <w:b/>
                            </w:rPr>
                            <w:tab/>
                          </w:r>
                          <w:r w:rsidRPr="00C17026">
                            <w:rPr>
                              <w:b/>
                            </w:rPr>
                            <w:t>itao</w:t>
                          </w:r>
                          <w:r w:rsidRPr="00C17026">
                            <w:t xml:space="preserve"> GmbH &amp; Co. KG</w:t>
                          </w:r>
                          <w:r w:rsidRPr="00C17026">
                            <w:tab/>
                            <w:t xml:space="preserve">PHG: </w:t>
                          </w:r>
                          <w:r w:rsidRPr="00C17026">
                            <w:rPr>
                              <w:b/>
                            </w:rPr>
                            <w:t>itao</w:t>
                          </w:r>
                          <w:r w:rsidRPr="00C17026">
                            <w:t xml:space="preserve"> Verwaltung</w:t>
                          </w:r>
                          <w:r>
                            <w:t>s</w:t>
                          </w:r>
                          <w:r w:rsidRPr="00C17026">
                            <w:t>gesellschaft mbH</w:t>
                          </w:r>
                        </w:p>
                        <w:p w:rsidR="00905C7E" w:rsidRPr="00C17026" w:rsidRDefault="00905C7E" w:rsidP="0082390F">
                          <w:pPr>
                            <w:pStyle w:val="Fuzeile"/>
                          </w:pPr>
                          <w:r>
                            <w:tab/>
                          </w:r>
                          <w:r w:rsidRPr="00C17026">
                            <w:t>Eingetragen: AG Gütersloh, HRA 5666</w:t>
                          </w:r>
                          <w:r w:rsidRPr="00C17026">
                            <w:tab/>
                            <w:t>Eingetragen: AG Gütersloh, HRB 6860</w:t>
                          </w:r>
                        </w:p>
                        <w:p w:rsidR="00905C7E" w:rsidRPr="00C17026" w:rsidRDefault="00905C7E" w:rsidP="0082390F">
                          <w:pPr>
                            <w:pStyle w:val="Fuzeile"/>
                          </w:pPr>
                          <w:r>
                            <w:tab/>
                            <w:t>Steuer-Nr.: 351/5740/1418</w:t>
                          </w:r>
                          <w:r>
                            <w:tab/>
                            <w:t xml:space="preserve">Geschäftsführer: Rolf </w:t>
                          </w:r>
                          <w:proofErr w:type="spellStart"/>
                          <w:r>
                            <w:t>Klashinrichs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28" type="#_x0000_t202" style="position:absolute;margin-left:166.65pt;margin-top:783.5pt;width:328.9pt;height:41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" filled="f" stroked="f">
              <v:textbox>
                <w:txbxContent>
                  <w:p w:rsidR="00905C7E" w:rsidRPr="00C17026" w:rsidRDefault="00905C7E" w:rsidP="0082390F">
                    <w:pPr>
                      <w:pStyle w:val="Fuzeile"/>
                    </w:pPr>
                    <w:r>
                      <w:rPr>
                        <w:b/>
                      </w:rPr>
                      <w:tab/>
                    </w:r>
                    <w:r w:rsidRPr="00C17026">
                      <w:rPr>
                        <w:b/>
                      </w:rPr>
                      <w:t>itao</w:t>
                    </w:r>
                    <w:r w:rsidRPr="00C17026">
                      <w:t xml:space="preserve"> GmbH &amp; Co. KG</w:t>
                    </w:r>
                    <w:r w:rsidRPr="00C17026">
                      <w:tab/>
                      <w:t xml:space="preserve">PHG: </w:t>
                    </w:r>
                    <w:r w:rsidRPr="00C17026">
                      <w:rPr>
                        <w:b/>
                      </w:rPr>
                      <w:t>itao</w:t>
                    </w:r>
                    <w:r w:rsidRPr="00C17026">
                      <w:t xml:space="preserve"> Verwaltung</w:t>
                    </w:r>
                    <w:r>
                      <w:t>s</w:t>
                    </w:r>
                    <w:r w:rsidRPr="00C17026">
                      <w:t>gesellschaft mbH</w:t>
                    </w:r>
                  </w:p>
                  <w:p w:rsidR="00905C7E" w:rsidRPr="00C17026" w:rsidRDefault="00905C7E" w:rsidP="0082390F">
                    <w:pPr>
                      <w:pStyle w:val="Fuzeile"/>
                    </w:pPr>
                    <w:r>
                      <w:tab/>
                    </w:r>
                    <w:r w:rsidRPr="00C17026">
                      <w:t>Eingetragen: AG Gütersloh, HRA 5666</w:t>
                    </w:r>
                    <w:r w:rsidRPr="00C17026">
                      <w:tab/>
                      <w:t>Eingetragen: AG Gütersloh, HRB 6860</w:t>
                    </w:r>
                  </w:p>
                  <w:p w:rsidR="00905C7E" w:rsidRPr="00C17026" w:rsidRDefault="00905C7E" w:rsidP="0082390F">
                    <w:pPr>
                      <w:pStyle w:val="Fuzeile"/>
                    </w:pPr>
                    <w:r>
                      <w:tab/>
                      <w:t>Steuer-Nr.: 351/5740/1418</w:t>
                    </w:r>
                    <w:r>
                      <w:tab/>
                      <w:t xml:space="preserve">Geschäftsführer: Rolf </w:t>
                    </w:r>
                    <w:proofErr w:type="spellStart"/>
                    <w:r>
                      <w:t>Klashinrichs</w:t>
                    </w:r>
                    <w:proofErr w:type="spellEnd"/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-891540</wp:posOffset>
              </wp:positionH>
              <wp:positionV relativeFrom="page">
                <wp:posOffset>9867900</wp:posOffset>
              </wp:positionV>
              <wp:extent cx="944880" cy="894080"/>
              <wp:effectExtent l="3810" t="0" r="3810" b="1270"/>
              <wp:wrapNone/>
              <wp:docPr id="1" name="Freeform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44880" cy="894080"/>
                      </a:xfrm>
                      <a:custGeom>
                        <a:avLst/>
                        <a:gdLst>
                          <a:gd name="T0" fmla="*/ 808 w 1488"/>
                          <a:gd name="T1" fmla="*/ 0 h 1408"/>
                          <a:gd name="T2" fmla="*/ 808 w 1488"/>
                          <a:gd name="T3" fmla="*/ 680 h 1408"/>
                          <a:gd name="T4" fmla="*/ 1488 w 1488"/>
                          <a:gd name="T5" fmla="*/ 680 h 1408"/>
                          <a:gd name="T6" fmla="*/ 1488 w 1488"/>
                          <a:gd name="T7" fmla="*/ 1408 h 1408"/>
                          <a:gd name="T8" fmla="*/ 0 w 1488"/>
                          <a:gd name="T9" fmla="*/ 1408 h 1408"/>
                          <a:gd name="T10" fmla="*/ 0 w 1488"/>
                          <a:gd name="T11" fmla="*/ 0 h 1408"/>
                          <a:gd name="T12" fmla="*/ 808 w 1488"/>
                          <a:gd name="T13" fmla="*/ 0 h 140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</a:cxnLst>
                        <a:rect l="0" t="0" r="r" b="b"/>
                        <a:pathLst>
                          <a:path w="1488" h="1408">
                            <a:moveTo>
                              <a:pt x="808" y="0"/>
                            </a:moveTo>
                            <a:lnTo>
                              <a:pt x="808" y="680"/>
                            </a:lnTo>
                            <a:lnTo>
                              <a:pt x="1488" y="680"/>
                            </a:lnTo>
                            <a:lnTo>
                              <a:pt x="1488" y="1408"/>
                            </a:lnTo>
                            <a:lnTo>
                              <a:pt x="0" y="1408"/>
                            </a:lnTo>
                            <a:lnTo>
                              <a:pt x="0" y="0"/>
                            </a:lnTo>
                            <a:lnTo>
                              <a:pt x="808" y="0"/>
                            </a:lnTo>
                            <a:close/>
                          </a:path>
                        </a:pathLst>
                      </a:custGeom>
                      <a:solidFill>
                        <a:srgbClr val="4F5B5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reeform 72" o:spid="_x0000_s1026" style="position:absolute;margin-left:-70.2pt;margin-top:777pt;width:74.4pt;height:70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coordsize="1488,1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" path="m808,r,680l1488,680r,728l,1408,,,808,xe" fillcolor="#4f5b56" stroked="f">
              <v:path arrowok="t" o:connecttype="custom" o:connectlocs="513080,0;513080,431800;944880,431800;944880,894080;0,894080;0,0;513080,0" o:connectangles="0,0,0,0,0,0,0"/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C7E" w:rsidRDefault="00905C7E">
      <w:r>
        <w:separator/>
      </w:r>
    </w:p>
  </w:footnote>
  <w:footnote w:type="continuationSeparator" w:id="0">
    <w:p w:rsidR="00905C7E" w:rsidRDefault="00905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79" w:type="dxa"/>
      <w:tblBorders>
        <w:bottom w:val="single" w:sz="6" w:space="0" w:color="5B5B5B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562"/>
      <w:gridCol w:w="1217"/>
    </w:tblGrid>
    <w:tr w:rsidR="00905C7E" w:rsidRPr="000E5582">
      <w:tc>
        <w:tcPr>
          <w:tcW w:w="8562" w:type="dxa"/>
          <w:shd w:val="clear" w:color="auto" w:fill="auto"/>
        </w:tcPr>
        <w:p w:rsidR="00905C7E" w:rsidRPr="000E5582" w:rsidRDefault="00905C7E" w:rsidP="0082390F">
          <w:pPr>
            <w:pStyle w:val="KopfzeileSeite2"/>
            <w:tabs>
              <w:tab w:val="right" w:pos="2792"/>
            </w:tabs>
            <w:spacing w:after="0"/>
            <w:rPr>
              <w:position w:val="10"/>
            </w:rPr>
          </w:pPr>
          <w:r w:rsidRPr="000E5582">
            <w:rPr>
              <w:rStyle w:val="Kopfzeilen-Hervorhebung"/>
              <w:position w:val="10"/>
            </w:rPr>
            <w:fldChar w:fldCharType="begin"/>
          </w:r>
          <w:r w:rsidRPr="000E5582">
            <w:rPr>
              <w:rStyle w:val="Kopfzeilen-Hervorhebung"/>
              <w:position w:val="10"/>
            </w:rPr>
            <w:instrText xml:space="preserve"> </w:instrText>
          </w:r>
          <w:r>
            <w:rPr>
              <w:rStyle w:val="Kopfzeilen-Hervorhebung"/>
              <w:position w:val="10"/>
            </w:rPr>
            <w:instrText>DOCPROPERTY</w:instrText>
          </w:r>
          <w:r w:rsidRPr="000E5582">
            <w:rPr>
              <w:rStyle w:val="Kopfzeilen-Hervorhebung"/>
              <w:position w:val="10"/>
            </w:rPr>
            <w:instrText xml:space="preserve">  Title  \* MERGEFORMAT </w:instrText>
          </w:r>
          <w:r w:rsidRPr="000E5582">
            <w:rPr>
              <w:rStyle w:val="Kopfzeilen-Hervorhebung"/>
              <w:position w:val="10"/>
            </w:rPr>
            <w:fldChar w:fldCharType="separate"/>
          </w:r>
          <w:r w:rsidR="00475F08">
            <w:rPr>
              <w:rStyle w:val="Kopfzeilen-Hervorhebung"/>
              <w:position w:val="10"/>
            </w:rPr>
            <w:t>Feedback</w:t>
          </w:r>
          <w:r w:rsidRPr="000E5582">
            <w:rPr>
              <w:rStyle w:val="Kopfzeilen-Hervorhebung"/>
              <w:position w:val="10"/>
            </w:rPr>
            <w:fldChar w:fldCharType="end"/>
          </w:r>
          <w:r w:rsidRPr="000E5582">
            <w:rPr>
              <w:position w:val="10"/>
            </w:rPr>
            <w:t xml:space="preserve"> zum Projekt „</w:t>
          </w:r>
          <w:r w:rsidRPr="000E5582">
            <w:rPr>
              <w:rStyle w:val="Kopfzeilen-Hervorhebung"/>
              <w:position w:val="10"/>
            </w:rPr>
            <w:fldChar w:fldCharType="begin"/>
          </w:r>
          <w:r w:rsidRPr="000E5582">
            <w:rPr>
              <w:rStyle w:val="Kopfzeilen-Hervorhebung"/>
              <w:position w:val="10"/>
            </w:rPr>
            <w:instrText xml:space="preserve"> </w:instrText>
          </w:r>
          <w:r>
            <w:rPr>
              <w:rStyle w:val="Kopfzeilen-Hervorhebung"/>
              <w:position w:val="10"/>
            </w:rPr>
            <w:instrText>DOCPROPERTY</w:instrText>
          </w:r>
          <w:r w:rsidRPr="000E5582">
            <w:rPr>
              <w:rStyle w:val="Kopfzeilen-Hervorhebung"/>
              <w:position w:val="10"/>
            </w:rPr>
            <w:instrText xml:space="preserve">  Subject  \* MERGEFORMAT </w:instrText>
          </w:r>
          <w:r w:rsidRPr="000E5582">
            <w:rPr>
              <w:rStyle w:val="Kopfzeilen-Hervorhebung"/>
              <w:position w:val="10"/>
            </w:rPr>
            <w:fldChar w:fldCharType="separate"/>
          </w:r>
          <w:r w:rsidR="00475F08">
            <w:rPr>
              <w:rStyle w:val="Kopfzeilen-Hervorhebung"/>
              <w:position w:val="10"/>
            </w:rPr>
            <w:t>TYPO3-Schulung</w:t>
          </w:r>
          <w:r w:rsidRPr="000E5582">
            <w:rPr>
              <w:rStyle w:val="Kopfzeilen-Hervorhebung"/>
              <w:position w:val="10"/>
            </w:rPr>
            <w:fldChar w:fldCharType="end"/>
          </w:r>
          <w:r w:rsidRPr="000E5582">
            <w:rPr>
              <w:position w:val="10"/>
            </w:rPr>
            <w:t>“ (</w:t>
          </w:r>
          <w:r w:rsidRPr="000E5582">
            <w:rPr>
              <w:position w:val="10"/>
            </w:rPr>
            <w:fldChar w:fldCharType="begin"/>
          </w:r>
          <w:r w:rsidRPr="000E5582">
            <w:rPr>
              <w:position w:val="10"/>
            </w:rPr>
            <w:instrText xml:space="preserve"> </w:instrText>
          </w:r>
          <w:r>
            <w:rPr>
              <w:position w:val="10"/>
            </w:rPr>
            <w:instrText>DOCPROPERTY</w:instrText>
          </w:r>
          <w:r w:rsidRPr="000E5582">
            <w:rPr>
              <w:position w:val="10"/>
            </w:rPr>
            <w:instrText xml:space="preserve">  </w:instrText>
          </w:r>
          <w:r>
            <w:rPr>
              <w:position w:val="10"/>
            </w:rPr>
            <w:instrText>Kunde</w:instrText>
          </w:r>
          <w:r w:rsidRPr="000E5582">
            <w:rPr>
              <w:position w:val="10"/>
            </w:rPr>
            <w:instrText xml:space="preserve">  \* MERGEFORMAT </w:instrText>
          </w:r>
          <w:r w:rsidRPr="000E5582">
            <w:rPr>
              <w:position w:val="10"/>
            </w:rPr>
            <w:fldChar w:fldCharType="separate"/>
          </w:r>
          <w:r w:rsidR="00475F08">
            <w:rPr>
              <w:position w:val="10"/>
            </w:rPr>
            <w:t>Paracelsus Kliniken</w:t>
          </w:r>
          <w:r w:rsidRPr="000E5582">
            <w:rPr>
              <w:position w:val="10"/>
            </w:rPr>
            <w:fldChar w:fldCharType="end"/>
          </w:r>
          <w:r w:rsidRPr="000E5582">
            <w:rPr>
              <w:position w:val="10"/>
            </w:rPr>
            <w:t>)</w:t>
          </w:r>
        </w:p>
      </w:tc>
      <w:tc>
        <w:tcPr>
          <w:tcW w:w="1217" w:type="dxa"/>
          <w:shd w:val="clear" w:color="auto" w:fill="auto"/>
        </w:tcPr>
        <w:p w:rsidR="00905C7E" w:rsidRPr="000E5582" w:rsidRDefault="00475F08" w:rsidP="0082390F">
          <w:pPr>
            <w:pStyle w:val="KopfzeileSeite2"/>
            <w:tabs>
              <w:tab w:val="right" w:pos="2792"/>
            </w:tabs>
            <w:spacing w:after="0"/>
            <w:jc w:val="right"/>
            <w:rPr>
              <w:position w:val="10"/>
            </w:rPr>
          </w:pPr>
          <w:r>
            <w:rPr>
              <w:noProof/>
              <w:position w:val="10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849630</wp:posOffset>
                    </wp:positionH>
                    <wp:positionV relativeFrom="paragraph">
                      <wp:posOffset>-456565</wp:posOffset>
                    </wp:positionV>
                    <wp:extent cx="467995" cy="465455"/>
                    <wp:effectExtent l="1905" t="635" r="0" b="635"/>
                    <wp:wrapNone/>
                    <wp:docPr id="9" name="Rectangle 7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7995" cy="465455"/>
                            </a:xfrm>
                            <a:prstGeom prst="rect">
                              <a:avLst/>
                            </a:prstGeom>
                            <a:solidFill>
                              <a:srgbClr val="DDDD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74" o:spid="_x0000_s1026" style="position:absolute;margin-left:66.9pt;margin-top:-35.95pt;width:36.85pt;height:36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" fillcolor="#dddd39" stroked="f"/>
                </w:pict>
              </mc:Fallback>
            </mc:AlternateContent>
          </w:r>
          <w:r w:rsidR="00905C7E" w:rsidRPr="000E5582">
            <w:rPr>
              <w:position w:val="10"/>
            </w:rPr>
            <w:t xml:space="preserve">Seite </w:t>
          </w:r>
          <w:r w:rsidR="00905C7E" w:rsidRPr="000E5582">
            <w:rPr>
              <w:position w:val="10"/>
            </w:rPr>
            <w:fldChar w:fldCharType="begin"/>
          </w:r>
          <w:r w:rsidR="00905C7E" w:rsidRPr="000E5582">
            <w:rPr>
              <w:position w:val="10"/>
            </w:rPr>
            <w:instrText xml:space="preserve"> </w:instrText>
          </w:r>
          <w:r w:rsidR="00905C7E">
            <w:rPr>
              <w:position w:val="10"/>
            </w:rPr>
            <w:instrText>PAGE</w:instrText>
          </w:r>
          <w:r w:rsidR="00905C7E" w:rsidRPr="000E5582">
            <w:rPr>
              <w:position w:val="10"/>
            </w:rPr>
            <w:instrText xml:space="preserve">   \* MERGEFORMAT </w:instrText>
          </w:r>
          <w:r w:rsidR="00905C7E" w:rsidRPr="000E5582">
            <w:rPr>
              <w:position w:val="10"/>
            </w:rPr>
            <w:fldChar w:fldCharType="separate"/>
          </w:r>
          <w:r w:rsidR="00623636">
            <w:rPr>
              <w:noProof/>
              <w:position w:val="10"/>
            </w:rPr>
            <w:t>2</w:t>
          </w:r>
          <w:r w:rsidR="00905C7E" w:rsidRPr="000E5582">
            <w:rPr>
              <w:position w:val="10"/>
            </w:rPr>
            <w:fldChar w:fldCharType="end"/>
          </w:r>
          <w:r w:rsidR="00905C7E" w:rsidRPr="002334AB">
            <w:rPr>
              <w:position w:val="11"/>
            </w:rPr>
            <w:t>|</w:t>
          </w:r>
          <w:r w:rsidR="00905C7E" w:rsidRPr="000E5582">
            <w:rPr>
              <w:position w:val="10"/>
            </w:rPr>
            <w:fldChar w:fldCharType="begin"/>
          </w:r>
          <w:r w:rsidR="00905C7E" w:rsidRPr="000E5582">
            <w:rPr>
              <w:position w:val="10"/>
            </w:rPr>
            <w:instrText xml:space="preserve"> </w:instrText>
          </w:r>
          <w:r w:rsidR="00905C7E">
            <w:rPr>
              <w:position w:val="10"/>
            </w:rPr>
            <w:instrText>NUMPAGES</w:instrText>
          </w:r>
          <w:r w:rsidR="00905C7E" w:rsidRPr="000E5582">
            <w:rPr>
              <w:position w:val="10"/>
            </w:rPr>
            <w:instrText xml:space="preserve">   \* MERGEFORMAT </w:instrText>
          </w:r>
          <w:r w:rsidR="00905C7E" w:rsidRPr="000E5582">
            <w:rPr>
              <w:position w:val="10"/>
            </w:rPr>
            <w:fldChar w:fldCharType="separate"/>
          </w:r>
          <w:r w:rsidR="00623636">
            <w:rPr>
              <w:noProof/>
              <w:position w:val="10"/>
            </w:rPr>
            <w:t>2</w:t>
          </w:r>
          <w:r w:rsidR="00905C7E" w:rsidRPr="000E5582">
            <w:rPr>
              <w:position w:val="10"/>
            </w:rPr>
            <w:fldChar w:fldCharType="end"/>
          </w:r>
        </w:p>
      </w:tc>
    </w:tr>
  </w:tbl>
  <w:p w:rsidR="00905C7E" w:rsidRDefault="00905C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1" w:type="dxa"/>
      <w:tblLook w:val="04A0" w:firstRow="1" w:lastRow="0" w:firstColumn="1" w:lastColumn="0" w:noHBand="0" w:noVBand="1"/>
    </w:tblPr>
    <w:tblGrid>
      <w:gridCol w:w="6771"/>
      <w:gridCol w:w="3260"/>
    </w:tblGrid>
    <w:tr w:rsidR="00905C7E">
      <w:trPr>
        <w:trHeight w:hRule="exact" w:val="533"/>
      </w:trPr>
      <w:tc>
        <w:tcPr>
          <w:tcW w:w="6771" w:type="dxa"/>
          <w:vMerge w:val="restart"/>
          <w:shd w:val="clear" w:color="auto" w:fill="auto"/>
          <w:vAlign w:val="bottom"/>
        </w:tcPr>
        <w:bookmarkStart w:id="1" w:name="OLE_LINK1"/>
        <w:p w:rsidR="00905C7E" w:rsidRDefault="00905C7E" w:rsidP="0082390F">
          <w:pPr>
            <w:pStyle w:val="Dokumenttitel"/>
          </w:pPr>
          <w:r>
            <w:fldChar w:fldCharType="begin"/>
          </w:r>
          <w:r>
            <w:instrText xml:space="preserve"> DOCPROPERTY  Title  \* MERGEFORMAT </w:instrText>
          </w:r>
          <w:r>
            <w:fldChar w:fldCharType="separate"/>
          </w:r>
          <w:r w:rsidR="00475F08">
            <w:t>Feedback</w:t>
          </w:r>
          <w:r>
            <w:fldChar w:fldCharType="end"/>
          </w:r>
        </w:p>
        <w:p w:rsidR="00905C7E" w:rsidRDefault="008F073D" w:rsidP="0082390F">
          <w:pPr>
            <w:pStyle w:val="Projekttitel"/>
          </w:pPr>
          <w:fldSimple w:instr=" DOCPROPERTY  Subject  \* MERGEFORMAT ">
            <w:r w:rsidR="00475F08">
              <w:t>TYPO3-Schulung</w:t>
            </w:r>
          </w:fldSimple>
          <w:r w:rsidR="00905C7E" w:rsidRPr="004B2B14">
            <w:fldChar w:fldCharType="begin"/>
          </w:r>
          <w:r w:rsidR="00905C7E" w:rsidRPr="004B2B14">
            <w:instrText xml:space="preserve"> </w:instrText>
          </w:r>
          <w:r w:rsidR="00905C7E">
            <w:instrText>DOCPROPERTY</w:instrText>
          </w:r>
          <w:r w:rsidR="00905C7E" w:rsidRPr="004B2B14">
            <w:instrText xml:space="preserve">  Company  \* MERGEFORMAT </w:instrText>
          </w:r>
          <w:r w:rsidR="00905C7E" w:rsidRPr="004B2B14">
            <w:fldChar w:fldCharType="end"/>
          </w:r>
        </w:p>
      </w:tc>
      <w:tc>
        <w:tcPr>
          <w:tcW w:w="3260" w:type="dxa"/>
          <w:vMerge w:val="restart"/>
          <w:shd w:val="clear" w:color="auto" w:fill="auto"/>
        </w:tcPr>
        <w:p w:rsidR="00905C7E" w:rsidRPr="008636E5" w:rsidRDefault="00475F08" w:rsidP="0082390F">
          <w:pPr>
            <w:pStyle w:val="Kopfzeile"/>
            <w:spacing w:line="240" w:lineRule="auto"/>
            <w:rPr>
              <w:vanish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posOffset>2055495</wp:posOffset>
                    </wp:positionH>
                    <wp:positionV relativeFrom="page">
                      <wp:posOffset>-464185</wp:posOffset>
                    </wp:positionV>
                    <wp:extent cx="467995" cy="465455"/>
                    <wp:effectExtent l="0" t="2540" r="635" b="0"/>
                    <wp:wrapNone/>
                    <wp:docPr id="5" name="Rectangle 9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7995" cy="465455"/>
                            </a:xfrm>
                            <a:prstGeom prst="rect">
                              <a:avLst/>
                            </a:prstGeom>
                            <a:solidFill>
                              <a:srgbClr val="DDDD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92" o:spid="_x0000_s1026" style="position:absolute;margin-left:161.85pt;margin-top:-36.55pt;width:36.85pt;height:36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" fillcolor="#dddd39" stroked="f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vanish/>
            </w:rPr>
            <w:drawing>
              <wp:inline distT="0" distB="0" distL="0" distR="0">
                <wp:extent cx="1870075" cy="1274445"/>
                <wp:effectExtent l="0" t="0" r="0" b="1905"/>
                <wp:docPr id="3" name="Bild 3" descr="itao_Logo_4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tao_Logo_4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0075" cy="1274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05C7E">
      <w:trPr>
        <w:trHeight w:val="1736"/>
      </w:trPr>
      <w:tc>
        <w:tcPr>
          <w:tcW w:w="6771" w:type="dxa"/>
          <w:vMerge/>
        </w:tcPr>
        <w:p w:rsidR="00905C7E" w:rsidRPr="00472660" w:rsidRDefault="00905C7E" w:rsidP="0082390F">
          <w:pPr>
            <w:rPr>
              <w:rFonts w:cs="Arial"/>
              <w:szCs w:val="22"/>
            </w:rPr>
          </w:pPr>
        </w:p>
      </w:tc>
      <w:tc>
        <w:tcPr>
          <w:tcW w:w="3260" w:type="dxa"/>
          <w:vMerge/>
        </w:tcPr>
        <w:p w:rsidR="00905C7E" w:rsidRPr="00472660" w:rsidRDefault="00905C7E" w:rsidP="0082390F">
          <w:pPr>
            <w:pStyle w:val="Kopfzeile"/>
            <w:spacing w:line="240" w:lineRule="auto"/>
            <w:rPr>
              <w:vanish/>
            </w:rPr>
          </w:pPr>
        </w:p>
      </w:tc>
    </w:tr>
    <w:tr w:rsidR="00905C7E" w:rsidTr="00B1082F">
      <w:trPr>
        <w:trHeight w:val="450"/>
      </w:trPr>
      <w:tc>
        <w:tcPr>
          <w:tcW w:w="6771" w:type="dxa"/>
          <w:vMerge w:val="restart"/>
          <w:shd w:val="clear" w:color="auto" w:fill="auto"/>
        </w:tcPr>
        <w:p w:rsidR="00905C7E" w:rsidRDefault="00905C7E" w:rsidP="0082390F">
          <w:pPr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DOCPROPERTY  Kunde  \* MERGEFORMAT </w:instrText>
          </w:r>
          <w:r>
            <w:rPr>
              <w:b/>
            </w:rPr>
            <w:fldChar w:fldCharType="separate"/>
          </w:r>
          <w:r w:rsidR="00475F08">
            <w:rPr>
              <w:b/>
            </w:rPr>
            <w:t>Paracelsus Kliniken</w:t>
          </w:r>
          <w:r>
            <w:rPr>
              <w:b/>
            </w:rPr>
            <w:fldChar w:fldCharType="end"/>
          </w:r>
        </w:p>
        <w:p w:rsidR="00905C7E" w:rsidRPr="004B2B14" w:rsidRDefault="008F073D" w:rsidP="0082390F">
          <w:fldSimple w:instr=" DOCPROPERTY  Keywords  \* MERGEFORMAT ">
            <w:r w:rsidR="00475F08">
              <w:t>13. März 2012</w:t>
            </w:r>
          </w:fldSimple>
        </w:p>
      </w:tc>
      <w:tc>
        <w:tcPr>
          <w:tcW w:w="3260" w:type="dxa"/>
          <w:vMerge w:val="restart"/>
          <w:shd w:val="clear" w:color="auto" w:fill="auto"/>
        </w:tcPr>
        <w:p w:rsidR="00905C7E" w:rsidRPr="000E6486" w:rsidRDefault="00905C7E" w:rsidP="0082390F">
          <w:pPr>
            <w:pStyle w:val="Name"/>
            <w:rPr>
              <w:color w:val="4F5B56"/>
            </w:rPr>
          </w:pPr>
          <w:r>
            <w:rPr>
              <w:color w:val="4F5B56"/>
            </w:rPr>
            <w:fldChar w:fldCharType="begin"/>
          </w:r>
          <w:r>
            <w:rPr>
              <w:color w:val="4F5B56"/>
            </w:rPr>
            <w:instrText xml:space="preserve"> DOCPROPERTY  Author  \* MERGEFORMAT </w:instrText>
          </w:r>
          <w:r>
            <w:rPr>
              <w:color w:val="4F5B56"/>
            </w:rPr>
            <w:fldChar w:fldCharType="separate"/>
          </w:r>
          <w:r w:rsidR="00475F08">
            <w:rPr>
              <w:color w:val="4F5B56"/>
            </w:rPr>
            <w:t>Henning Klingbeil</w:t>
          </w:r>
          <w:r>
            <w:rPr>
              <w:color w:val="4F5B56"/>
            </w:rPr>
            <w:fldChar w:fldCharType="end"/>
          </w:r>
        </w:p>
        <w:p w:rsidR="00905C7E" w:rsidRPr="000E6486" w:rsidRDefault="00905C7E" w:rsidP="0082390F">
          <w:pPr>
            <w:pStyle w:val="Ttigkeitsbezeichnung"/>
            <w:rPr>
              <w:color w:val="4F5B56"/>
            </w:rPr>
          </w:pPr>
          <w:r>
            <w:rPr>
              <w:color w:val="4F5B56"/>
            </w:rPr>
            <w:fldChar w:fldCharType="begin"/>
          </w:r>
          <w:r>
            <w:rPr>
              <w:color w:val="4F5B56"/>
            </w:rPr>
            <w:instrText xml:space="preserve"> DOCPROPERTY  Mitarbeitertitel  \* MERGEFORMAT </w:instrText>
          </w:r>
          <w:r>
            <w:rPr>
              <w:color w:val="4F5B56"/>
            </w:rPr>
            <w:fldChar w:fldCharType="separate"/>
          </w:r>
          <w:r w:rsidR="00475F08">
            <w:rPr>
              <w:color w:val="4F5B56"/>
            </w:rPr>
            <w:t>Leiter Kundenservice</w:t>
          </w:r>
          <w:r>
            <w:rPr>
              <w:color w:val="4F5B56"/>
            </w:rPr>
            <w:fldChar w:fldCharType="end"/>
          </w:r>
        </w:p>
        <w:p w:rsidR="00905C7E" w:rsidRPr="000E6486" w:rsidRDefault="00905C7E" w:rsidP="0082390F">
          <w:pPr>
            <w:pStyle w:val="itao-Adresse"/>
          </w:pPr>
          <w:proofErr w:type="spellStart"/>
          <w:r w:rsidRPr="000E6486">
            <w:t>fon</w:t>
          </w:r>
          <w:proofErr w:type="spellEnd"/>
          <w:r w:rsidRPr="000E6486">
            <w:t xml:space="preserve"> +49 </w:t>
          </w:r>
          <w:r>
            <w:t>(0) 5241 74337–</w:t>
          </w:r>
          <w:fldSimple w:instr=" DOCPROPERTY  Durchwahl  \* MERGEFORMAT ">
            <w:r w:rsidR="00475F08">
              <w:t>25</w:t>
            </w:r>
          </w:fldSimple>
          <w:r w:rsidRPr="000E6486">
            <w:t xml:space="preserve"> </w:t>
          </w:r>
          <w:r w:rsidRPr="000E6486">
            <w:rPr>
              <w:rStyle w:val="QuadratTrennzeichen"/>
            </w:rPr>
            <w:sym w:font="Wingdings" w:char="F06E"/>
          </w:r>
          <w:r w:rsidRPr="000E6486">
            <w:t xml:space="preserve"> fax –29</w:t>
          </w:r>
        </w:p>
        <w:p w:rsidR="00905C7E" w:rsidRPr="008636E5" w:rsidRDefault="008F073D" w:rsidP="0082390F">
          <w:pPr>
            <w:pStyle w:val="itao-Adresse"/>
          </w:pPr>
          <w:fldSimple w:instr=" DOCPROPERTY  E-Mail  \* MERGEFORMAT ">
            <w:r w:rsidR="00475F08">
              <w:t>henning.klingbeil@itao.de</w:t>
            </w:r>
          </w:fldSimple>
          <w:r w:rsidR="00905C7E" w:rsidRPr="000E6486">
            <w:t xml:space="preserve"> </w:t>
          </w:r>
          <w:r w:rsidR="00905C7E" w:rsidRPr="000E6486">
            <w:rPr>
              <w:rStyle w:val="QuadratTrennzeichen"/>
            </w:rPr>
            <w:sym w:font="Wingdings" w:char="F06E"/>
          </w:r>
          <w:r w:rsidR="00905C7E" w:rsidRPr="000E6486">
            <w:t xml:space="preserve"> </w:t>
          </w:r>
          <w:r w:rsidR="00905C7E">
            <w:t>www.itao.de</w:t>
          </w:r>
        </w:p>
      </w:tc>
    </w:tr>
    <w:tr w:rsidR="00905C7E" w:rsidTr="00B1082F">
      <w:trPr>
        <w:trHeight w:val="576"/>
      </w:trPr>
      <w:tc>
        <w:tcPr>
          <w:tcW w:w="6771" w:type="dxa"/>
          <w:vMerge/>
        </w:tcPr>
        <w:p w:rsidR="00905C7E" w:rsidRDefault="00905C7E" w:rsidP="0082390F">
          <w:pPr>
            <w:pStyle w:val="Dokumenttitel"/>
          </w:pPr>
        </w:p>
      </w:tc>
      <w:tc>
        <w:tcPr>
          <w:tcW w:w="3260" w:type="dxa"/>
          <w:vMerge/>
        </w:tcPr>
        <w:p w:rsidR="00905C7E" w:rsidRPr="00472660" w:rsidRDefault="00905C7E" w:rsidP="0082390F">
          <w:pPr>
            <w:pStyle w:val="Kopfzeile"/>
            <w:spacing w:line="240" w:lineRule="auto"/>
            <w:rPr>
              <w:vanish/>
            </w:rPr>
          </w:pPr>
        </w:p>
      </w:tc>
    </w:tr>
  </w:tbl>
  <w:bookmarkEnd w:id="1"/>
  <w:p w:rsidR="00905C7E" w:rsidRDefault="00475F08" w:rsidP="0082390F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-180340</wp:posOffset>
              </wp:positionH>
              <wp:positionV relativeFrom="page">
                <wp:posOffset>1274445</wp:posOffset>
              </wp:positionV>
              <wp:extent cx="179705" cy="2125345"/>
              <wp:effectExtent l="635" t="0" r="635" b="635"/>
              <wp:wrapTopAndBottom/>
              <wp:docPr id="4" name="Rectangle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79705" cy="21253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9" o:spid="_x0000_s1026" style="position:absolute;margin-left:-14.2pt;margin-top:100.35pt;width:14.15pt;height:167.3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5UVfAIAAPw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" stroked="f">
              <w10:wrap type="topAndBottom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/>
        <w:sz w:val="18"/>
      </w:rPr>
    </w:lvl>
    <w:lvl w:ilvl="2">
      <w:start w:val="1"/>
      <w:numFmt w:val="bullet"/>
      <w:lvlText w:val=""/>
      <w:lvlJc w:val="left"/>
      <w:pPr>
        <w:tabs>
          <w:tab w:val="num" w:pos="850"/>
        </w:tabs>
        <w:ind w:left="850" w:hanging="283"/>
      </w:pPr>
      <w:rPr>
        <w:rFonts w:ascii="Symbol" w:hAnsi="Symbol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/>
        <w:sz w:val="18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/>
        <w:sz w:val="18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/>
        <w:sz w:val="18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/>
        <w:sz w:val="18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/>
        <w:sz w:val="18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/>
        <w:sz w:val="18"/>
      </w:rPr>
    </w:lvl>
  </w:abstractNum>
  <w:abstractNum w:abstractNumId="1">
    <w:nsid w:val="076E4802"/>
    <w:multiLevelType w:val="multilevel"/>
    <w:tmpl w:val="8A6E33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0147B"/>
    <w:multiLevelType w:val="hybridMultilevel"/>
    <w:tmpl w:val="ACA6D2FE"/>
    <w:lvl w:ilvl="0" w:tplc="A9CEF72C">
      <w:start w:val="1"/>
      <w:numFmt w:val="bullet"/>
      <w:lvlText w:val=""/>
      <w:lvlJc w:val="left"/>
      <w:pPr>
        <w:ind w:left="1023" w:hanging="1023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016E49"/>
    <w:multiLevelType w:val="multilevel"/>
    <w:tmpl w:val="0407001F"/>
    <w:numStyleLink w:val="FormatvorlageMitGliederungLinks0cmHngend063cm"/>
  </w:abstractNum>
  <w:abstractNum w:abstractNumId="4">
    <w:nsid w:val="16AE3C51"/>
    <w:multiLevelType w:val="hybridMultilevel"/>
    <w:tmpl w:val="F76C6AA8"/>
    <w:lvl w:ilvl="0" w:tplc="A942E62E">
      <w:start w:val="1"/>
      <w:numFmt w:val="bullet"/>
      <w:pStyle w:val="Aufzhlung1"/>
      <w:lvlText w:val="&gt;"/>
      <w:lvlJc w:val="left"/>
      <w:pPr>
        <w:ind w:left="720" w:hanging="360"/>
      </w:pPr>
      <w:rPr>
        <w:rFonts w:ascii="Futura itao" w:hAnsi="Futura itao" w:hint="default"/>
      </w:rPr>
    </w:lvl>
    <w:lvl w:ilvl="1" w:tplc="2A66EE98">
      <w:start w:val="1"/>
      <w:numFmt w:val="bullet"/>
      <w:pStyle w:val="Aufzhlung2"/>
      <w:lvlText w:val="»"/>
      <w:lvlJc w:val="left"/>
      <w:pPr>
        <w:ind w:left="1440" w:hanging="360"/>
      </w:pPr>
      <w:rPr>
        <w:rFonts w:ascii="Calibri" w:hAnsi="Calibri" w:hint="default"/>
      </w:rPr>
    </w:lvl>
    <w:lvl w:ilvl="2" w:tplc="26A26D62">
      <w:start w:val="1"/>
      <w:numFmt w:val="bullet"/>
      <w:pStyle w:val="Aufzhlung3"/>
      <w:lvlText w:val=""/>
      <w:lvlJc w:val="left"/>
      <w:pPr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2425FD"/>
    <w:multiLevelType w:val="multilevel"/>
    <w:tmpl w:val="0407001F"/>
    <w:styleLink w:val="FormatvorlageMitGliederungLinks0cmHngend063cm"/>
    <w:lvl w:ilvl="0">
      <w:start w:val="1"/>
      <w:numFmt w:val="decimal"/>
      <w:lvlText w:val="%1."/>
      <w:lvlJc w:val="left"/>
      <w:pPr>
        <w:ind w:left="360" w:hanging="360"/>
      </w:pPr>
      <w:rPr>
        <w:rFonts w:ascii="Futura itao" w:hAnsi="Futura itao"/>
        <w:b/>
        <w:kern w:val="8"/>
        <w:sz w:val="24"/>
      </w:rPr>
    </w:lvl>
    <w:lvl w:ilvl="1">
      <w:start w:val="1"/>
      <w:numFmt w:val="decimal"/>
      <w:pStyle w:val="TABPosZ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AC57672"/>
    <w:multiLevelType w:val="hybridMultilevel"/>
    <w:tmpl w:val="70C83AC2"/>
    <w:lvl w:ilvl="0" w:tplc="2540850E">
      <w:start w:val="1"/>
      <w:numFmt w:val="bullet"/>
      <w:lvlText w:val=""/>
      <w:lvlJc w:val="left"/>
      <w:pPr>
        <w:ind w:left="720" w:hanging="663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3E222B"/>
    <w:multiLevelType w:val="hybridMultilevel"/>
    <w:tmpl w:val="1E365BA6"/>
    <w:lvl w:ilvl="0" w:tplc="89B0ABE8">
      <w:start w:val="1"/>
      <w:numFmt w:val="bullet"/>
      <w:lvlText w:val="&gt;"/>
      <w:lvlJc w:val="left"/>
      <w:pPr>
        <w:ind w:left="720" w:hanging="360"/>
      </w:pPr>
      <w:rPr>
        <w:rFonts w:ascii="Futura itao" w:hAnsi="Futura itao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A34B66"/>
    <w:multiLevelType w:val="hybridMultilevel"/>
    <w:tmpl w:val="8A6E33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4504DC"/>
    <w:multiLevelType w:val="hybridMultilevel"/>
    <w:tmpl w:val="218447FA"/>
    <w:lvl w:ilvl="0" w:tplc="9E06EF14">
      <w:start w:val="1"/>
      <w:numFmt w:val="bullet"/>
      <w:pStyle w:val="Betreff"/>
      <w:lvlText w:val="n"/>
      <w:lvlJc w:val="left"/>
      <w:pPr>
        <w:ind w:left="720" w:hanging="360"/>
      </w:pPr>
      <w:rPr>
        <w:rFonts w:ascii="Wingdings" w:hAnsi="Wingdings" w:hint="default"/>
        <w:color w:val="4F5B56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F1747"/>
    <w:multiLevelType w:val="hybridMultilevel"/>
    <w:tmpl w:val="4AA65470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D40C5E10">
      <w:start w:val="1"/>
      <w:numFmt w:val="bullet"/>
      <w:lvlText w:val="»"/>
      <w:lvlJc w:val="left"/>
      <w:pPr>
        <w:ind w:left="1440" w:hanging="360"/>
      </w:pPr>
      <w:rPr>
        <w:rFonts w:ascii="Calibri" w:hAnsi="Calibri" w:hint="default"/>
      </w:rPr>
    </w:lvl>
    <w:lvl w:ilvl="2" w:tplc="1C2E73B8">
      <w:start w:val="1"/>
      <w:numFmt w:val="bullet"/>
      <w:lvlText w:val=""/>
      <w:lvlJc w:val="left"/>
      <w:pPr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762D58"/>
    <w:multiLevelType w:val="hybridMultilevel"/>
    <w:tmpl w:val="5BC876D4"/>
    <w:lvl w:ilvl="0" w:tplc="89B0ABE8">
      <w:start w:val="1"/>
      <w:numFmt w:val="bullet"/>
      <w:lvlText w:val="&gt;"/>
      <w:lvlJc w:val="left"/>
      <w:pPr>
        <w:ind w:left="720" w:hanging="360"/>
      </w:pPr>
      <w:rPr>
        <w:rFonts w:ascii="Futura itao" w:hAnsi="Futura itao" w:hint="default"/>
      </w:rPr>
    </w:lvl>
    <w:lvl w:ilvl="1" w:tplc="083641D0">
      <w:start w:val="1"/>
      <w:numFmt w:val="bullet"/>
      <w:lvlText w:val="»"/>
      <w:lvlJc w:val="left"/>
      <w:pPr>
        <w:ind w:left="1440" w:hanging="360"/>
      </w:pPr>
      <w:rPr>
        <w:rFonts w:ascii="Futura itao" w:hAnsi="Futura itao" w:hint="default"/>
        <w:sz w:val="28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C15C5D"/>
    <w:multiLevelType w:val="hybridMultilevel"/>
    <w:tmpl w:val="5AA01466"/>
    <w:lvl w:ilvl="0" w:tplc="083641D0">
      <w:start w:val="1"/>
      <w:numFmt w:val="bullet"/>
      <w:lvlText w:val="»"/>
      <w:lvlJc w:val="left"/>
      <w:pPr>
        <w:ind w:left="360" w:hanging="360"/>
      </w:pPr>
      <w:rPr>
        <w:rFonts w:ascii="Futura itao" w:hAnsi="Futura itao" w:hint="default"/>
        <w:sz w:val="28"/>
      </w:rPr>
    </w:lvl>
    <w:lvl w:ilvl="1" w:tplc="0407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alibri" w:hint="default"/>
      </w:rPr>
    </w:lvl>
    <w:lvl w:ilvl="2" w:tplc="0407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alibri" w:hint="default"/>
      </w:rPr>
    </w:lvl>
    <w:lvl w:ilvl="5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alibri" w:hint="default"/>
      </w:rPr>
    </w:lvl>
    <w:lvl w:ilvl="8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>
    <w:nsid w:val="7CA34490"/>
    <w:multiLevelType w:val="multilevel"/>
    <w:tmpl w:val="70C83AC2"/>
    <w:lvl w:ilvl="0">
      <w:start w:val="1"/>
      <w:numFmt w:val="bullet"/>
      <w:lvlText w:val=""/>
      <w:lvlJc w:val="left"/>
      <w:pPr>
        <w:ind w:left="720" w:hanging="66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12"/>
  </w:num>
  <w:num w:numId="5">
    <w:abstractNumId w:val="5"/>
  </w:num>
  <w:num w:numId="6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7">
    <w:abstractNumId w:val="4"/>
  </w:num>
  <w:num w:numId="8">
    <w:abstractNumId w:val="4"/>
  </w:num>
  <w:num w:numId="9">
    <w:abstractNumId w:val="4"/>
  </w:num>
  <w:num w:numId="10">
    <w:abstractNumId w:val="0"/>
  </w:num>
  <w:num w:numId="11">
    <w:abstractNumId w:val="4"/>
  </w:num>
  <w:num w:numId="12">
    <w:abstractNumId w:val="4"/>
  </w:num>
  <w:num w:numId="13">
    <w:abstractNumId w:val="10"/>
  </w:num>
  <w:num w:numId="14">
    <w:abstractNumId w:val="8"/>
  </w:num>
  <w:num w:numId="15">
    <w:abstractNumId w:val="1"/>
  </w:num>
  <w:num w:numId="16">
    <w:abstractNumId w:val="6"/>
  </w:num>
  <w:num w:numId="17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18">
    <w:abstractNumId w:val="13"/>
  </w:num>
  <w:num w:numId="19">
    <w:abstractNumId w:val="2"/>
  </w:num>
  <w:num w:numId="20">
    <w:abstractNumId w:val="3"/>
  </w:num>
  <w:num w:numId="21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2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3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4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5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6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  <w:num w:numId="27">
    <w:abstractNumId w:val="3"/>
    <w:lvlOverride w:ilvl="1">
      <w:lvl w:ilvl="1">
        <w:start w:val="1"/>
        <w:numFmt w:val="decimal"/>
        <w:pStyle w:val="TABPosZ"/>
        <w:lvlText w:val="%1.%2."/>
        <w:lvlJc w:val="left"/>
        <w:pPr>
          <w:ind w:left="792" w:hanging="432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isplayVerticalDrawingGridEvery w:val="2"/>
  <w:noPunctuationKerning/>
  <w:characterSpacingControl w:val="doNotCompress"/>
  <w:savePreviewPicture/>
  <w:hdrShapeDefaults>
    <o:shapedefaults v:ext="edit" spidmax="6145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07"/>
    <w:rsid w:val="00010D2B"/>
    <w:rsid w:val="0008357C"/>
    <w:rsid w:val="000A66BD"/>
    <w:rsid w:val="000B0D68"/>
    <w:rsid w:val="001D6EBD"/>
    <w:rsid w:val="001F257E"/>
    <w:rsid w:val="00243B0A"/>
    <w:rsid w:val="00277B07"/>
    <w:rsid w:val="003370CC"/>
    <w:rsid w:val="00337A54"/>
    <w:rsid w:val="00347484"/>
    <w:rsid w:val="00382CA3"/>
    <w:rsid w:val="003A1344"/>
    <w:rsid w:val="003B4B91"/>
    <w:rsid w:val="003D2121"/>
    <w:rsid w:val="00466D1B"/>
    <w:rsid w:val="00475F08"/>
    <w:rsid w:val="004B76A5"/>
    <w:rsid w:val="005000B9"/>
    <w:rsid w:val="0050030F"/>
    <w:rsid w:val="005160CC"/>
    <w:rsid w:val="00566A80"/>
    <w:rsid w:val="00623636"/>
    <w:rsid w:val="00642DE2"/>
    <w:rsid w:val="00642E71"/>
    <w:rsid w:val="0064614A"/>
    <w:rsid w:val="00652E91"/>
    <w:rsid w:val="006635BD"/>
    <w:rsid w:val="00693920"/>
    <w:rsid w:val="006C5AAD"/>
    <w:rsid w:val="00730F32"/>
    <w:rsid w:val="007572F5"/>
    <w:rsid w:val="00785F65"/>
    <w:rsid w:val="00814A31"/>
    <w:rsid w:val="0082390F"/>
    <w:rsid w:val="008913EA"/>
    <w:rsid w:val="008949C9"/>
    <w:rsid w:val="008A5AAA"/>
    <w:rsid w:val="008E6197"/>
    <w:rsid w:val="008F073D"/>
    <w:rsid w:val="008F62E4"/>
    <w:rsid w:val="00905C7E"/>
    <w:rsid w:val="00935E6A"/>
    <w:rsid w:val="0097489E"/>
    <w:rsid w:val="00A134B5"/>
    <w:rsid w:val="00A15C72"/>
    <w:rsid w:val="00A23D57"/>
    <w:rsid w:val="00A2401C"/>
    <w:rsid w:val="00A32335"/>
    <w:rsid w:val="00A80FEA"/>
    <w:rsid w:val="00AD4814"/>
    <w:rsid w:val="00AE4103"/>
    <w:rsid w:val="00B1082F"/>
    <w:rsid w:val="00BA52EC"/>
    <w:rsid w:val="00C2086B"/>
    <w:rsid w:val="00C3433A"/>
    <w:rsid w:val="00C419E9"/>
    <w:rsid w:val="00C636DB"/>
    <w:rsid w:val="00CA6D8F"/>
    <w:rsid w:val="00CB1A5B"/>
    <w:rsid w:val="00CE1646"/>
    <w:rsid w:val="00D83C88"/>
    <w:rsid w:val="00DC350C"/>
    <w:rsid w:val="00DC4402"/>
    <w:rsid w:val="00DC56A8"/>
    <w:rsid w:val="00E069AD"/>
    <w:rsid w:val="00E10556"/>
    <w:rsid w:val="00E6354A"/>
    <w:rsid w:val="00E90DA9"/>
    <w:rsid w:val="00EF4564"/>
    <w:rsid w:val="00F01080"/>
    <w:rsid w:val="00F62BD0"/>
    <w:rsid w:val="00FA661C"/>
    <w:rsid w:val="00FC3038"/>
    <w:rsid w:val="00FE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style="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B1A5B"/>
    <w:pPr>
      <w:spacing w:after="150" w:line="300" w:lineRule="atLeast"/>
    </w:pPr>
    <w:rPr>
      <w:rFonts w:ascii="Futura itao" w:hAnsi="Futura itao"/>
      <w:bCs/>
      <w:kern w:val="8"/>
      <w:sz w:val="22"/>
      <w:szCs w:val="19"/>
    </w:rPr>
  </w:style>
  <w:style w:type="paragraph" w:styleId="berschrift1">
    <w:name w:val="heading 1"/>
    <w:basedOn w:val="Standard"/>
    <w:next w:val="Standard"/>
    <w:link w:val="berschrift1Zchn"/>
    <w:qFormat/>
    <w:rsid w:val="002160ED"/>
    <w:pPr>
      <w:keepNext/>
      <w:pBdr>
        <w:bottom w:val="single" w:sz="12" w:space="1" w:color="A6A6A6"/>
      </w:pBdr>
      <w:spacing w:before="380" w:after="80" w:line="240" w:lineRule="auto"/>
      <w:outlineLvl w:val="0"/>
    </w:pPr>
    <w:rPr>
      <w:rFonts w:cs="Arial"/>
      <w:kern w:val="32"/>
      <w:sz w:val="36"/>
      <w:szCs w:val="32"/>
    </w:rPr>
  </w:style>
  <w:style w:type="paragraph" w:styleId="berschrift2">
    <w:name w:val="heading 2"/>
    <w:basedOn w:val="Standard"/>
    <w:next w:val="Standard"/>
    <w:qFormat/>
    <w:rsid w:val="00BE4946"/>
    <w:pPr>
      <w:keepNext/>
      <w:spacing w:before="400" w:after="200"/>
      <w:outlineLvl w:val="1"/>
    </w:pPr>
    <w:rPr>
      <w:b/>
      <w:bCs w:val="0"/>
      <w:sz w:val="28"/>
      <w:szCs w:val="24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BE4946"/>
    <w:pPr>
      <w:keepNext/>
      <w:spacing w:before="240" w:after="60"/>
      <w:outlineLvl w:val="2"/>
    </w:pPr>
    <w:rPr>
      <w:rFonts w:ascii="Cambria" w:hAnsi="Cambria"/>
      <w:b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91618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0E6486"/>
    <w:pPr>
      <w:tabs>
        <w:tab w:val="right" w:pos="2835"/>
        <w:tab w:val="left" w:pos="3178"/>
        <w:tab w:val="right" w:pos="9072"/>
      </w:tabs>
      <w:spacing w:after="0" w:line="240" w:lineRule="atLeast"/>
    </w:pPr>
    <w:rPr>
      <w:color w:val="4F5B56"/>
      <w:sz w:val="18"/>
      <w:szCs w:val="14"/>
    </w:rPr>
  </w:style>
  <w:style w:type="paragraph" w:customStyle="1" w:styleId="Betreff">
    <w:name w:val="Betreff"/>
    <w:basedOn w:val="Standard"/>
    <w:locked/>
    <w:rsid w:val="00AF1F16"/>
    <w:pPr>
      <w:numPr>
        <w:numId w:val="1"/>
      </w:numPr>
      <w:spacing w:after="840" w:line="240" w:lineRule="auto"/>
      <w:ind w:left="284" w:right="3466" w:hanging="284"/>
    </w:pPr>
    <w:rPr>
      <w:b/>
    </w:rPr>
  </w:style>
  <w:style w:type="character" w:customStyle="1" w:styleId="FuzeileZchn">
    <w:name w:val="Fußzeile Zchn"/>
    <w:basedOn w:val="Absatz-Standardschriftart"/>
    <w:link w:val="Fuzeile"/>
    <w:rsid w:val="000E6486"/>
    <w:rPr>
      <w:rFonts w:ascii="Futura itao" w:hAnsi="Futura itao"/>
      <w:bCs/>
      <w:color w:val="4F5B56"/>
      <w:kern w:val="8"/>
      <w:sz w:val="18"/>
      <w:szCs w:val="14"/>
    </w:rPr>
  </w:style>
  <w:style w:type="paragraph" w:customStyle="1" w:styleId="KopfzeileSeite2">
    <w:name w:val="Kopfzeile Seite 2+"/>
    <w:basedOn w:val="Standard"/>
    <w:qFormat/>
    <w:rsid w:val="001870F8"/>
    <w:rPr>
      <w:sz w:val="18"/>
    </w:rPr>
  </w:style>
  <w:style w:type="paragraph" w:customStyle="1" w:styleId="Adresse">
    <w:name w:val="Adresse"/>
    <w:basedOn w:val="Standard"/>
    <w:locked/>
    <w:rsid w:val="00830A3F"/>
    <w:pPr>
      <w:spacing w:after="0"/>
    </w:pPr>
    <w:rPr>
      <w:szCs w:val="14"/>
    </w:rPr>
  </w:style>
  <w:style w:type="table" w:customStyle="1" w:styleId="Tabellengitternetz">
    <w:name w:val="Tabellengitternetz"/>
    <w:basedOn w:val="NormaleTabelle"/>
    <w:locked/>
    <w:rsid w:val="00147187"/>
    <w:pPr>
      <w:spacing w:after="125" w:line="27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rsid w:val="00830A3F"/>
    <w:rPr>
      <w:color w:val="auto"/>
      <w:u w:val="single"/>
    </w:rPr>
  </w:style>
  <w:style w:type="paragraph" w:customStyle="1" w:styleId="Ttigkeitsbezeichnung">
    <w:name w:val="Tätigkeitsbezeichnung"/>
    <w:basedOn w:val="Standard"/>
    <w:qFormat/>
    <w:locked/>
    <w:rsid w:val="00830A3F"/>
    <w:pPr>
      <w:tabs>
        <w:tab w:val="left" w:pos="425"/>
      </w:tabs>
      <w:spacing w:after="80" w:line="240" w:lineRule="auto"/>
    </w:pPr>
    <w:rPr>
      <w:i/>
      <w:sz w:val="18"/>
    </w:rPr>
  </w:style>
  <w:style w:type="paragraph" w:customStyle="1" w:styleId="Name">
    <w:name w:val="Name"/>
    <w:basedOn w:val="Ttigkeitsbezeichnung"/>
    <w:qFormat/>
    <w:locked/>
    <w:rsid w:val="009F646F"/>
    <w:pPr>
      <w:spacing w:after="0"/>
    </w:pPr>
    <w:rPr>
      <w:b/>
      <w:i w:val="0"/>
    </w:rPr>
  </w:style>
  <w:style w:type="paragraph" w:customStyle="1" w:styleId="itao-Adresse">
    <w:name w:val="itao-Adresse"/>
    <w:basedOn w:val="Standard"/>
    <w:qFormat/>
    <w:locked/>
    <w:rsid w:val="0008199A"/>
    <w:pPr>
      <w:spacing w:after="0" w:line="240" w:lineRule="exact"/>
    </w:pPr>
    <w:rPr>
      <w:color w:val="4F5B56"/>
      <w:sz w:val="18"/>
    </w:rPr>
  </w:style>
  <w:style w:type="character" w:customStyle="1" w:styleId="QuadratTrennzeichen">
    <w:name w:val="Quadrat (Trennzeichen)"/>
    <w:basedOn w:val="Absatz-Standardschriftart"/>
    <w:qFormat/>
    <w:locked/>
    <w:rsid w:val="00AD7065"/>
    <w:rPr>
      <w:color w:val="DDDD39"/>
      <w:position w:val="0"/>
      <w:sz w:val="16"/>
    </w:rPr>
  </w:style>
  <w:style w:type="character" w:customStyle="1" w:styleId="Code">
    <w:name w:val="Code"/>
    <w:basedOn w:val="Absatz-Standardschriftart"/>
    <w:qFormat/>
    <w:rsid w:val="00440584"/>
    <w:rPr>
      <w:rFonts w:ascii="OCR A Extended" w:hAnsi="OCR A Extended"/>
      <w:sz w:val="18"/>
    </w:rPr>
  </w:style>
  <w:style w:type="paragraph" w:customStyle="1" w:styleId="Dokumenttitel">
    <w:name w:val="Dokumenttitel"/>
    <w:basedOn w:val="Standard"/>
    <w:qFormat/>
    <w:rsid w:val="00594A30"/>
    <w:pPr>
      <w:spacing w:after="0"/>
    </w:pPr>
    <w:rPr>
      <w:rFonts w:cs="Arial"/>
      <w:sz w:val="48"/>
      <w:szCs w:val="20"/>
    </w:rPr>
  </w:style>
  <w:style w:type="paragraph" w:customStyle="1" w:styleId="Projekttitel">
    <w:name w:val="Projekttitel"/>
    <w:basedOn w:val="Standard"/>
    <w:qFormat/>
    <w:rsid w:val="00594A30"/>
    <w:rPr>
      <w:rFonts w:cs="Arial"/>
      <w:sz w:val="32"/>
      <w:szCs w:val="20"/>
    </w:rPr>
  </w:style>
  <w:style w:type="paragraph" w:customStyle="1" w:styleId="Deckblatt-Schrift">
    <w:name w:val="Deckblatt-Schrift"/>
    <w:basedOn w:val="Standard"/>
    <w:qFormat/>
    <w:rsid w:val="006B66CE"/>
    <w:pPr>
      <w:spacing w:after="0"/>
    </w:pPr>
  </w:style>
  <w:style w:type="character" w:customStyle="1" w:styleId="Kopfzeilen-Hervorhebung">
    <w:name w:val="Kopfzeilen-Hervorhebung"/>
    <w:basedOn w:val="Absatz-Standardschriftart"/>
    <w:qFormat/>
    <w:rsid w:val="004B2B14"/>
    <w:rPr>
      <w:b/>
      <w:color w:val="auto"/>
    </w:rPr>
  </w:style>
  <w:style w:type="paragraph" w:customStyle="1" w:styleId="TABPosZ">
    <w:name w:val="TAB: Pos. Z."/>
    <w:basedOn w:val="Standard"/>
    <w:qFormat/>
    <w:rsid w:val="001F5B44"/>
    <w:pPr>
      <w:numPr>
        <w:ilvl w:val="1"/>
        <w:numId w:val="6"/>
      </w:numPr>
      <w:spacing w:before="20" w:after="20" w:line="240" w:lineRule="auto"/>
    </w:pPr>
    <w:rPr>
      <w:sz w:val="20"/>
    </w:rPr>
  </w:style>
  <w:style w:type="paragraph" w:customStyle="1" w:styleId="TABAnzahlZ">
    <w:name w:val="TAB: Anzahl Z."/>
    <w:basedOn w:val="Standard"/>
    <w:rsid w:val="001F5B44"/>
    <w:pPr>
      <w:spacing w:before="20" w:after="40" w:line="240" w:lineRule="auto"/>
      <w:ind w:right="74"/>
      <w:jc w:val="right"/>
    </w:pPr>
    <w:rPr>
      <w:sz w:val="20"/>
    </w:rPr>
  </w:style>
  <w:style w:type="numbering" w:customStyle="1" w:styleId="FormatvorlageMitGliederungLinks0cmHngend063cm">
    <w:name w:val="Formatvorlage Mit Gliederung Links:  0 cm Hängend:  063 cm"/>
    <w:basedOn w:val="KeineListe"/>
    <w:rsid w:val="001F5B44"/>
    <w:pPr>
      <w:numPr>
        <w:numId w:val="5"/>
      </w:numPr>
    </w:pPr>
  </w:style>
  <w:style w:type="paragraph" w:customStyle="1" w:styleId="TABAnzahl">
    <w:name w:val="TAB: Anzahl Ü."/>
    <w:basedOn w:val="TABAnzahlZ"/>
    <w:qFormat/>
    <w:rsid w:val="001F5B44"/>
    <w:rPr>
      <w:b/>
    </w:rPr>
  </w:style>
  <w:style w:type="paragraph" w:customStyle="1" w:styleId="TABWhrung">
    <w:name w:val="TAB: Währung Ü."/>
    <w:basedOn w:val="Standard"/>
    <w:qFormat/>
    <w:rsid w:val="001F5B44"/>
    <w:pPr>
      <w:spacing w:before="40" w:after="80" w:line="240" w:lineRule="auto"/>
      <w:jc w:val="right"/>
    </w:pPr>
    <w:rPr>
      <w:rFonts w:ascii="Futura itao Bold" w:hAnsi="Futura itao Bold"/>
    </w:rPr>
  </w:style>
  <w:style w:type="paragraph" w:customStyle="1" w:styleId="TABText">
    <w:name w:val="TAB: Text Ü."/>
    <w:basedOn w:val="Standard"/>
    <w:qFormat/>
    <w:rsid w:val="001F5B44"/>
    <w:pPr>
      <w:spacing w:before="40" w:after="80" w:line="240" w:lineRule="auto"/>
    </w:pPr>
    <w:rPr>
      <w:rFonts w:ascii="Futura itao Bold" w:hAnsi="Futura itao Bold"/>
    </w:rPr>
  </w:style>
  <w:style w:type="paragraph" w:customStyle="1" w:styleId="TABWhrungZ">
    <w:name w:val="TAB: Währung Z."/>
    <w:basedOn w:val="Standard"/>
    <w:qFormat/>
    <w:rsid w:val="001F5B44"/>
    <w:pPr>
      <w:spacing w:before="20" w:after="20" w:line="240" w:lineRule="auto"/>
      <w:jc w:val="right"/>
    </w:pPr>
    <w:rPr>
      <w:rFonts w:eastAsia="Arial Unicode MS" w:cs="Arial"/>
      <w:noProof/>
      <w:sz w:val="20"/>
    </w:rPr>
  </w:style>
  <w:style w:type="paragraph" w:customStyle="1" w:styleId="TABTextZ">
    <w:name w:val="TAB: Text Z."/>
    <w:basedOn w:val="Standard"/>
    <w:qFormat/>
    <w:rsid w:val="001F5B44"/>
    <w:pPr>
      <w:spacing w:before="20" w:after="20" w:line="240" w:lineRule="auto"/>
    </w:pPr>
    <w:rPr>
      <w:rFonts w:eastAsia="Arial Unicode MS" w:cs="Arial"/>
      <w:noProof/>
      <w:sz w:val="20"/>
    </w:rPr>
  </w:style>
  <w:style w:type="paragraph" w:customStyle="1" w:styleId="Aufzhlung1">
    <w:name w:val="Aufzählung 1"/>
    <w:basedOn w:val="Standard"/>
    <w:qFormat/>
    <w:rsid w:val="00BE4946"/>
    <w:pPr>
      <w:numPr>
        <w:numId w:val="7"/>
      </w:numPr>
      <w:spacing w:before="60" w:after="60" w:line="260" w:lineRule="atLeast"/>
    </w:pPr>
  </w:style>
  <w:style w:type="paragraph" w:customStyle="1" w:styleId="Aufzhlung2">
    <w:name w:val="Aufzählung 2"/>
    <w:basedOn w:val="Aufzhlung1"/>
    <w:qFormat/>
    <w:rsid w:val="00D274F3"/>
    <w:pPr>
      <w:numPr>
        <w:ilvl w:val="1"/>
      </w:numPr>
      <w:ind w:left="1134" w:hanging="283"/>
    </w:pPr>
  </w:style>
  <w:style w:type="paragraph" w:customStyle="1" w:styleId="berschrift1berTabelle">
    <w:name w:val="Überschrift 1 über Tabelle"/>
    <w:basedOn w:val="berschrift1"/>
    <w:qFormat/>
    <w:rsid w:val="000B7651"/>
    <w:pPr>
      <w:pBdr>
        <w:bottom w:val="none" w:sz="0" w:space="0" w:color="auto"/>
      </w:pBdr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BE4946"/>
    <w:rPr>
      <w:rFonts w:ascii="Cambria" w:hAnsi="Cambria"/>
      <w:b/>
      <w:bCs/>
      <w:kern w:val="8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rsid w:val="00BE4946"/>
    <w:rPr>
      <w:rFonts w:ascii="Futura itao" w:hAnsi="Futura itao" w:cs="Arial"/>
      <w:bCs/>
      <w:kern w:val="32"/>
      <w:sz w:val="36"/>
      <w:szCs w:val="32"/>
    </w:rPr>
  </w:style>
  <w:style w:type="paragraph" w:customStyle="1" w:styleId="Aufzhlung1Tabelle">
    <w:name w:val="Aufzählung 1 (Tabelle)"/>
    <w:basedOn w:val="Aufzhlung1"/>
    <w:qFormat/>
    <w:rsid w:val="00595FA2"/>
    <w:pPr>
      <w:spacing w:before="0" w:after="0" w:line="240" w:lineRule="atLeast"/>
      <w:ind w:left="284" w:hanging="142"/>
    </w:pPr>
    <w:rPr>
      <w:sz w:val="20"/>
    </w:rPr>
  </w:style>
  <w:style w:type="paragraph" w:styleId="Verzeichnis2">
    <w:name w:val="toc 2"/>
    <w:basedOn w:val="Standard"/>
    <w:next w:val="Standard"/>
    <w:autoRedefine/>
    <w:rsid w:val="00595FA2"/>
    <w:pPr>
      <w:ind w:left="220"/>
    </w:pPr>
  </w:style>
  <w:style w:type="paragraph" w:styleId="Verzeichnis1">
    <w:name w:val="toc 1"/>
    <w:basedOn w:val="Standard"/>
    <w:next w:val="Standard"/>
    <w:autoRedefine/>
    <w:uiPriority w:val="39"/>
    <w:rsid w:val="00595FA2"/>
  </w:style>
  <w:style w:type="paragraph" w:styleId="Verzeichnis3">
    <w:name w:val="toc 3"/>
    <w:basedOn w:val="Standard"/>
    <w:next w:val="Standard"/>
    <w:autoRedefine/>
    <w:rsid w:val="00595FA2"/>
    <w:pPr>
      <w:ind w:left="440"/>
    </w:pPr>
  </w:style>
  <w:style w:type="paragraph" w:styleId="Verzeichnis4">
    <w:name w:val="toc 4"/>
    <w:basedOn w:val="Standard"/>
    <w:next w:val="Standard"/>
    <w:autoRedefine/>
    <w:rsid w:val="00595FA2"/>
    <w:pPr>
      <w:ind w:left="660"/>
    </w:pPr>
  </w:style>
  <w:style w:type="paragraph" w:styleId="Verzeichnis5">
    <w:name w:val="toc 5"/>
    <w:basedOn w:val="Standard"/>
    <w:next w:val="Standard"/>
    <w:autoRedefine/>
    <w:rsid w:val="00595FA2"/>
    <w:pPr>
      <w:ind w:left="880"/>
    </w:pPr>
  </w:style>
  <w:style w:type="paragraph" w:styleId="Verzeichnis6">
    <w:name w:val="toc 6"/>
    <w:basedOn w:val="Standard"/>
    <w:next w:val="Standard"/>
    <w:autoRedefine/>
    <w:rsid w:val="00595FA2"/>
    <w:pPr>
      <w:ind w:left="1100"/>
    </w:pPr>
  </w:style>
  <w:style w:type="paragraph" w:styleId="Verzeichnis7">
    <w:name w:val="toc 7"/>
    <w:basedOn w:val="Standard"/>
    <w:next w:val="Standard"/>
    <w:autoRedefine/>
    <w:rsid w:val="00595FA2"/>
    <w:pPr>
      <w:ind w:left="1320"/>
    </w:pPr>
  </w:style>
  <w:style w:type="paragraph" w:styleId="Verzeichnis8">
    <w:name w:val="toc 8"/>
    <w:basedOn w:val="Standard"/>
    <w:next w:val="Standard"/>
    <w:autoRedefine/>
    <w:rsid w:val="00595FA2"/>
    <w:pPr>
      <w:ind w:left="1540"/>
    </w:pPr>
  </w:style>
  <w:style w:type="paragraph" w:styleId="Verzeichnis9">
    <w:name w:val="toc 9"/>
    <w:basedOn w:val="Standard"/>
    <w:next w:val="Standard"/>
    <w:autoRedefine/>
    <w:rsid w:val="00595FA2"/>
    <w:pPr>
      <w:ind w:left="1760"/>
    </w:pPr>
  </w:style>
  <w:style w:type="paragraph" w:customStyle="1" w:styleId="TABZwischenberschrift">
    <w:name w:val="TAB: Zwischenüberschrift"/>
    <w:basedOn w:val="TABTextZ"/>
    <w:qFormat/>
    <w:rsid w:val="00595FA2"/>
    <w:pPr>
      <w:spacing w:before="100"/>
    </w:pPr>
    <w:rPr>
      <w:b/>
    </w:rPr>
  </w:style>
  <w:style w:type="character" w:styleId="SchwacheHervorhebung">
    <w:name w:val="Subtle Emphasis"/>
    <w:basedOn w:val="Absatz-Standardschriftart"/>
    <w:uiPriority w:val="19"/>
    <w:qFormat/>
    <w:rsid w:val="00F01080"/>
    <w:rPr>
      <w:i/>
      <w:iCs/>
      <w:color w:val="808080"/>
    </w:rPr>
  </w:style>
  <w:style w:type="paragraph" w:customStyle="1" w:styleId="ToDo">
    <w:name w:val="ToDo"/>
    <w:basedOn w:val="Standard"/>
    <w:qFormat/>
    <w:rsid w:val="00347484"/>
    <w:pPr>
      <w:shd w:val="clear" w:color="auto" w:fill="FFFF00"/>
    </w:pPr>
    <w:rPr>
      <w:color w:val="C00000"/>
      <w:sz w:val="24"/>
    </w:rPr>
  </w:style>
  <w:style w:type="paragraph" w:customStyle="1" w:styleId="Aufzhlung2Tabelle">
    <w:name w:val="Aufzählung 2 (Tabelle)"/>
    <w:basedOn w:val="Aufzhlung2"/>
    <w:qFormat/>
    <w:rsid w:val="0050030F"/>
    <w:pPr>
      <w:spacing w:before="0" w:after="0" w:line="240" w:lineRule="atLeast"/>
      <w:ind w:left="426" w:hanging="142"/>
    </w:pPr>
    <w:rPr>
      <w:sz w:val="20"/>
    </w:rPr>
  </w:style>
  <w:style w:type="paragraph" w:customStyle="1" w:styleId="Aufzhlung3">
    <w:name w:val="Aufzählung 3"/>
    <w:basedOn w:val="Aufzhlung2"/>
    <w:qFormat/>
    <w:rsid w:val="00A23D57"/>
    <w:pPr>
      <w:numPr>
        <w:ilvl w:val="2"/>
      </w:numPr>
      <w:ind w:left="1418" w:hanging="227"/>
    </w:pPr>
  </w:style>
  <w:style w:type="paragraph" w:customStyle="1" w:styleId="Aufzhlung3Tabelle">
    <w:name w:val="Aufzählung 3 (Tabelle)"/>
    <w:basedOn w:val="Aufzhlung3"/>
    <w:qFormat/>
    <w:rsid w:val="006635BD"/>
    <w:pPr>
      <w:spacing w:before="0" w:after="0" w:line="240" w:lineRule="atLeast"/>
      <w:ind w:left="681"/>
    </w:pPr>
    <w:rPr>
      <w:sz w:val="20"/>
    </w:rPr>
  </w:style>
  <w:style w:type="paragraph" w:styleId="Sprechblasentext">
    <w:name w:val="Balloon Text"/>
    <w:basedOn w:val="Standard"/>
    <w:link w:val="SprechblasentextZchn"/>
    <w:rsid w:val="00905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05C7E"/>
    <w:rPr>
      <w:rFonts w:ascii="Tahoma" w:hAnsi="Tahoma" w:cs="Tahoma"/>
      <w:bCs/>
      <w:kern w:val="8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B1A5B"/>
    <w:pPr>
      <w:spacing w:after="150" w:line="300" w:lineRule="atLeast"/>
    </w:pPr>
    <w:rPr>
      <w:rFonts w:ascii="Futura itao" w:hAnsi="Futura itao"/>
      <w:bCs/>
      <w:kern w:val="8"/>
      <w:sz w:val="22"/>
      <w:szCs w:val="19"/>
    </w:rPr>
  </w:style>
  <w:style w:type="paragraph" w:styleId="berschrift1">
    <w:name w:val="heading 1"/>
    <w:basedOn w:val="Standard"/>
    <w:next w:val="Standard"/>
    <w:link w:val="berschrift1Zchn"/>
    <w:qFormat/>
    <w:rsid w:val="002160ED"/>
    <w:pPr>
      <w:keepNext/>
      <w:pBdr>
        <w:bottom w:val="single" w:sz="12" w:space="1" w:color="A6A6A6"/>
      </w:pBdr>
      <w:spacing w:before="380" w:after="80" w:line="240" w:lineRule="auto"/>
      <w:outlineLvl w:val="0"/>
    </w:pPr>
    <w:rPr>
      <w:rFonts w:cs="Arial"/>
      <w:kern w:val="32"/>
      <w:sz w:val="36"/>
      <w:szCs w:val="32"/>
    </w:rPr>
  </w:style>
  <w:style w:type="paragraph" w:styleId="berschrift2">
    <w:name w:val="heading 2"/>
    <w:basedOn w:val="Standard"/>
    <w:next w:val="Standard"/>
    <w:qFormat/>
    <w:rsid w:val="00BE4946"/>
    <w:pPr>
      <w:keepNext/>
      <w:spacing w:before="400" w:after="200"/>
      <w:outlineLvl w:val="1"/>
    </w:pPr>
    <w:rPr>
      <w:b/>
      <w:bCs w:val="0"/>
      <w:sz w:val="28"/>
      <w:szCs w:val="24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BE4946"/>
    <w:pPr>
      <w:keepNext/>
      <w:spacing w:before="240" w:after="60"/>
      <w:outlineLvl w:val="2"/>
    </w:pPr>
    <w:rPr>
      <w:rFonts w:ascii="Cambria" w:hAnsi="Cambria"/>
      <w:b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91618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0E6486"/>
    <w:pPr>
      <w:tabs>
        <w:tab w:val="right" w:pos="2835"/>
        <w:tab w:val="left" w:pos="3178"/>
        <w:tab w:val="right" w:pos="9072"/>
      </w:tabs>
      <w:spacing w:after="0" w:line="240" w:lineRule="atLeast"/>
    </w:pPr>
    <w:rPr>
      <w:color w:val="4F5B56"/>
      <w:sz w:val="18"/>
      <w:szCs w:val="14"/>
    </w:rPr>
  </w:style>
  <w:style w:type="paragraph" w:customStyle="1" w:styleId="Betreff">
    <w:name w:val="Betreff"/>
    <w:basedOn w:val="Standard"/>
    <w:locked/>
    <w:rsid w:val="00AF1F16"/>
    <w:pPr>
      <w:numPr>
        <w:numId w:val="1"/>
      </w:numPr>
      <w:spacing w:after="840" w:line="240" w:lineRule="auto"/>
      <w:ind w:left="284" w:right="3466" w:hanging="284"/>
    </w:pPr>
    <w:rPr>
      <w:b/>
    </w:rPr>
  </w:style>
  <w:style w:type="character" w:customStyle="1" w:styleId="FuzeileZchn">
    <w:name w:val="Fußzeile Zchn"/>
    <w:basedOn w:val="Absatz-Standardschriftart"/>
    <w:link w:val="Fuzeile"/>
    <w:rsid w:val="000E6486"/>
    <w:rPr>
      <w:rFonts w:ascii="Futura itao" w:hAnsi="Futura itao"/>
      <w:bCs/>
      <w:color w:val="4F5B56"/>
      <w:kern w:val="8"/>
      <w:sz w:val="18"/>
      <w:szCs w:val="14"/>
    </w:rPr>
  </w:style>
  <w:style w:type="paragraph" w:customStyle="1" w:styleId="KopfzeileSeite2">
    <w:name w:val="Kopfzeile Seite 2+"/>
    <w:basedOn w:val="Standard"/>
    <w:qFormat/>
    <w:rsid w:val="001870F8"/>
    <w:rPr>
      <w:sz w:val="18"/>
    </w:rPr>
  </w:style>
  <w:style w:type="paragraph" w:customStyle="1" w:styleId="Adresse">
    <w:name w:val="Adresse"/>
    <w:basedOn w:val="Standard"/>
    <w:locked/>
    <w:rsid w:val="00830A3F"/>
    <w:pPr>
      <w:spacing w:after="0"/>
    </w:pPr>
    <w:rPr>
      <w:szCs w:val="14"/>
    </w:rPr>
  </w:style>
  <w:style w:type="table" w:customStyle="1" w:styleId="Tabellengitternetz">
    <w:name w:val="Tabellengitternetz"/>
    <w:basedOn w:val="NormaleTabelle"/>
    <w:locked/>
    <w:rsid w:val="00147187"/>
    <w:pPr>
      <w:spacing w:after="125" w:line="27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rsid w:val="00830A3F"/>
    <w:rPr>
      <w:color w:val="auto"/>
      <w:u w:val="single"/>
    </w:rPr>
  </w:style>
  <w:style w:type="paragraph" w:customStyle="1" w:styleId="Ttigkeitsbezeichnung">
    <w:name w:val="Tätigkeitsbezeichnung"/>
    <w:basedOn w:val="Standard"/>
    <w:qFormat/>
    <w:locked/>
    <w:rsid w:val="00830A3F"/>
    <w:pPr>
      <w:tabs>
        <w:tab w:val="left" w:pos="425"/>
      </w:tabs>
      <w:spacing w:after="80" w:line="240" w:lineRule="auto"/>
    </w:pPr>
    <w:rPr>
      <w:i/>
      <w:sz w:val="18"/>
    </w:rPr>
  </w:style>
  <w:style w:type="paragraph" w:customStyle="1" w:styleId="Name">
    <w:name w:val="Name"/>
    <w:basedOn w:val="Ttigkeitsbezeichnung"/>
    <w:qFormat/>
    <w:locked/>
    <w:rsid w:val="009F646F"/>
    <w:pPr>
      <w:spacing w:after="0"/>
    </w:pPr>
    <w:rPr>
      <w:b/>
      <w:i w:val="0"/>
    </w:rPr>
  </w:style>
  <w:style w:type="paragraph" w:customStyle="1" w:styleId="itao-Adresse">
    <w:name w:val="itao-Adresse"/>
    <w:basedOn w:val="Standard"/>
    <w:qFormat/>
    <w:locked/>
    <w:rsid w:val="0008199A"/>
    <w:pPr>
      <w:spacing w:after="0" w:line="240" w:lineRule="exact"/>
    </w:pPr>
    <w:rPr>
      <w:color w:val="4F5B56"/>
      <w:sz w:val="18"/>
    </w:rPr>
  </w:style>
  <w:style w:type="character" w:customStyle="1" w:styleId="QuadratTrennzeichen">
    <w:name w:val="Quadrat (Trennzeichen)"/>
    <w:basedOn w:val="Absatz-Standardschriftart"/>
    <w:qFormat/>
    <w:locked/>
    <w:rsid w:val="00AD7065"/>
    <w:rPr>
      <w:color w:val="DDDD39"/>
      <w:position w:val="0"/>
      <w:sz w:val="16"/>
    </w:rPr>
  </w:style>
  <w:style w:type="character" w:customStyle="1" w:styleId="Code">
    <w:name w:val="Code"/>
    <w:basedOn w:val="Absatz-Standardschriftart"/>
    <w:qFormat/>
    <w:rsid w:val="00440584"/>
    <w:rPr>
      <w:rFonts w:ascii="OCR A Extended" w:hAnsi="OCR A Extended"/>
      <w:sz w:val="18"/>
    </w:rPr>
  </w:style>
  <w:style w:type="paragraph" w:customStyle="1" w:styleId="Dokumenttitel">
    <w:name w:val="Dokumenttitel"/>
    <w:basedOn w:val="Standard"/>
    <w:qFormat/>
    <w:rsid w:val="00594A30"/>
    <w:pPr>
      <w:spacing w:after="0"/>
    </w:pPr>
    <w:rPr>
      <w:rFonts w:cs="Arial"/>
      <w:sz w:val="48"/>
      <w:szCs w:val="20"/>
    </w:rPr>
  </w:style>
  <w:style w:type="paragraph" w:customStyle="1" w:styleId="Projekttitel">
    <w:name w:val="Projekttitel"/>
    <w:basedOn w:val="Standard"/>
    <w:qFormat/>
    <w:rsid w:val="00594A30"/>
    <w:rPr>
      <w:rFonts w:cs="Arial"/>
      <w:sz w:val="32"/>
      <w:szCs w:val="20"/>
    </w:rPr>
  </w:style>
  <w:style w:type="paragraph" w:customStyle="1" w:styleId="Deckblatt-Schrift">
    <w:name w:val="Deckblatt-Schrift"/>
    <w:basedOn w:val="Standard"/>
    <w:qFormat/>
    <w:rsid w:val="006B66CE"/>
    <w:pPr>
      <w:spacing w:after="0"/>
    </w:pPr>
  </w:style>
  <w:style w:type="character" w:customStyle="1" w:styleId="Kopfzeilen-Hervorhebung">
    <w:name w:val="Kopfzeilen-Hervorhebung"/>
    <w:basedOn w:val="Absatz-Standardschriftart"/>
    <w:qFormat/>
    <w:rsid w:val="004B2B14"/>
    <w:rPr>
      <w:b/>
      <w:color w:val="auto"/>
    </w:rPr>
  </w:style>
  <w:style w:type="paragraph" w:customStyle="1" w:styleId="TABPosZ">
    <w:name w:val="TAB: Pos. Z."/>
    <w:basedOn w:val="Standard"/>
    <w:qFormat/>
    <w:rsid w:val="001F5B44"/>
    <w:pPr>
      <w:numPr>
        <w:ilvl w:val="1"/>
        <w:numId w:val="6"/>
      </w:numPr>
      <w:spacing w:before="20" w:after="20" w:line="240" w:lineRule="auto"/>
    </w:pPr>
    <w:rPr>
      <w:sz w:val="20"/>
    </w:rPr>
  </w:style>
  <w:style w:type="paragraph" w:customStyle="1" w:styleId="TABAnzahlZ">
    <w:name w:val="TAB: Anzahl Z."/>
    <w:basedOn w:val="Standard"/>
    <w:rsid w:val="001F5B44"/>
    <w:pPr>
      <w:spacing w:before="20" w:after="40" w:line="240" w:lineRule="auto"/>
      <w:ind w:right="74"/>
      <w:jc w:val="right"/>
    </w:pPr>
    <w:rPr>
      <w:sz w:val="20"/>
    </w:rPr>
  </w:style>
  <w:style w:type="numbering" w:customStyle="1" w:styleId="FormatvorlageMitGliederungLinks0cmHngend063cm">
    <w:name w:val="Formatvorlage Mit Gliederung Links:  0 cm Hängend:  063 cm"/>
    <w:basedOn w:val="KeineListe"/>
    <w:rsid w:val="001F5B44"/>
    <w:pPr>
      <w:numPr>
        <w:numId w:val="5"/>
      </w:numPr>
    </w:pPr>
  </w:style>
  <w:style w:type="paragraph" w:customStyle="1" w:styleId="TABAnzahl">
    <w:name w:val="TAB: Anzahl Ü."/>
    <w:basedOn w:val="TABAnzahlZ"/>
    <w:qFormat/>
    <w:rsid w:val="001F5B44"/>
    <w:rPr>
      <w:b/>
    </w:rPr>
  </w:style>
  <w:style w:type="paragraph" w:customStyle="1" w:styleId="TABWhrung">
    <w:name w:val="TAB: Währung Ü."/>
    <w:basedOn w:val="Standard"/>
    <w:qFormat/>
    <w:rsid w:val="001F5B44"/>
    <w:pPr>
      <w:spacing w:before="40" w:after="80" w:line="240" w:lineRule="auto"/>
      <w:jc w:val="right"/>
    </w:pPr>
    <w:rPr>
      <w:rFonts w:ascii="Futura itao Bold" w:hAnsi="Futura itao Bold"/>
    </w:rPr>
  </w:style>
  <w:style w:type="paragraph" w:customStyle="1" w:styleId="TABText">
    <w:name w:val="TAB: Text Ü."/>
    <w:basedOn w:val="Standard"/>
    <w:qFormat/>
    <w:rsid w:val="001F5B44"/>
    <w:pPr>
      <w:spacing w:before="40" w:after="80" w:line="240" w:lineRule="auto"/>
    </w:pPr>
    <w:rPr>
      <w:rFonts w:ascii="Futura itao Bold" w:hAnsi="Futura itao Bold"/>
    </w:rPr>
  </w:style>
  <w:style w:type="paragraph" w:customStyle="1" w:styleId="TABWhrungZ">
    <w:name w:val="TAB: Währung Z."/>
    <w:basedOn w:val="Standard"/>
    <w:qFormat/>
    <w:rsid w:val="001F5B44"/>
    <w:pPr>
      <w:spacing w:before="20" w:after="20" w:line="240" w:lineRule="auto"/>
      <w:jc w:val="right"/>
    </w:pPr>
    <w:rPr>
      <w:rFonts w:eastAsia="Arial Unicode MS" w:cs="Arial"/>
      <w:noProof/>
      <w:sz w:val="20"/>
    </w:rPr>
  </w:style>
  <w:style w:type="paragraph" w:customStyle="1" w:styleId="TABTextZ">
    <w:name w:val="TAB: Text Z."/>
    <w:basedOn w:val="Standard"/>
    <w:qFormat/>
    <w:rsid w:val="001F5B44"/>
    <w:pPr>
      <w:spacing w:before="20" w:after="20" w:line="240" w:lineRule="auto"/>
    </w:pPr>
    <w:rPr>
      <w:rFonts w:eastAsia="Arial Unicode MS" w:cs="Arial"/>
      <w:noProof/>
      <w:sz w:val="20"/>
    </w:rPr>
  </w:style>
  <w:style w:type="paragraph" w:customStyle="1" w:styleId="Aufzhlung1">
    <w:name w:val="Aufzählung 1"/>
    <w:basedOn w:val="Standard"/>
    <w:qFormat/>
    <w:rsid w:val="00BE4946"/>
    <w:pPr>
      <w:numPr>
        <w:numId w:val="7"/>
      </w:numPr>
      <w:spacing w:before="60" w:after="60" w:line="260" w:lineRule="atLeast"/>
    </w:pPr>
  </w:style>
  <w:style w:type="paragraph" w:customStyle="1" w:styleId="Aufzhlung2">
    <w:name w:val="Aufzählung 2"/>
    <w:basedOn w:val="Aufzhlung1"/>
    <w:qFormat/>
    <w:rsid w:val="00D274F3"/>
    <w:pPr>
      <w:numPr>
        <w:ilvl w:val="1"/>
      </w:numPr>
      <w:ind w:left="1134" w:hanging="283"/>
    </w:pPr>
  </w:style>
  <w:style w:type="paragraph" w:customStyle="1" w:styleId="berschrift1berTabelle">
    <w:name w:val="Überschrift 1 über Tabelle"/>
    <w:basedOn w:val="berschrift1"/>
    <w:qFormat/>
    <w:rsid w:val="000B7651"/>
    <w:pPr>
      <w:pBdr>
        <w:bottom w:val="none" w:sz="0" w:space="0" w:color="auto"/>
      </w:pBdr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BE4946"/>
    <w:rPr>
      <w:rFonts w:ascii="Cambria" w:hAnsi="Cambria"/>
      <w:b/>
      <w:bCs/>
      <w:kern w:val="8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rsid w:val="00BE4946"/>
    <w:rPr>
      <w:rFonts w:ascii="Futura itao" w:hAnsi="Futura itao" w:cs="Arial"/>
      <w:bCs/>
      <w:kern w:val="32"/>
      <w:sz w:val="36"/>
      <w:szCs w:val="32"/>
    </w:rPr>
  </w:style>
  <w:style w:type="paragraph" w:customStyle="1" w:styleId="Aufzhlung1Tabelle">
    <w:name w:val="Aufzählung 1 (Tabelle)"/>
    <w:basedOn w:val="Aufzhlung1"/>
    <w:qFormat/>
    <w:rsid w:val="00595FA2"/>
    <w:pPr>
      <w:spacing w:before="0" w:after="0" w:line="240" w:lineRule="atLeast"/>
      <w:ind w:left="284" w:hanging="142"/>
    </w:pPr>
    <w:rPr>
      <w:sz w:val="20"/>
    </w:rPr>
  </w:style>
  <w:style w:type="paragraph" w:styleId="Verzeichnis2">
    <w:name w:val="toc 2"/>
    <w:basedOn w:val="Standard"/>
    <w:next w:val="Standard"/>
    <w:autoRedefine/>
    <w:rsid w:val="00595FA2"/>
    <w:pPr>
      <w:ind w:left="220"/>
    </w:pPr>
  </w:style>
  <w:style w:type="paragraph" w:styleId="Verzeichnis1">
    <w:name w:val="toc 1"/>
    <w:basedOn w:val="Standard"/>
    <w:next w:val="Standard"/>
    <w:autoRedefine/>
    <w:uiPriority w:val="39"/>
    <w:rsid w:val="00595FA2"/>
  </w:style>
  <w:style w:type="paragraph" w:styleId="Verzeichnis3">
    <w:name w:val="toc 3"/>
    <w:basedOn w:val="Standard"/>
    <w:next w:val="Standard"/>
    <w:autoRedefine/>
    <w:rsid w:val="00595FA2"/>
    <w:pPr>
      <w:ind w:left="440"/>
    </w:pPr>
  </w:style>
  <w:style w:type="paragraph" w:styleId="Verzeichnis4">
    <w:name w:val="toc 4"/>
    <w:basedOn w:val="Standard"/>
    <w:next w:val="Standard"/>
    <w:autoRedefine/>
    <w:rsid w:val="00595FA2"/>
    <w:pPr>
      <w:ind w:left="660"/>
    </w:pPr>
  </w:style>
  <w:style w:type="paragraph" w:styleId="Verzeichnis5">
    <w:name w:val="toc 5"/>
    <w:basedOn w:val="Standard"/>
    <w:next w:val="Standard"/>
    <w:autoRedefine/>
    <w:rsid w:val="00595FA2"/>
    <w:pPr>
      <w:ind w:left="880"/>
    </w:pPr>
  </w:style>
  <w:style w:type="paragraph" w:styleId="Verzeichnis6">
    <w:name w:val="toc 6"/>
    <w:basedOn w:val="Standard"/>
    <w:next w:val="Standard"/>
    <w:autoRedefine/>
    <w:rsid w:val="00595FA2"/>
    <w:pPr>
      <w:ind w:left="1100"/>
    </w:pPr>
  </w:style>
  <w:style w:type="paragraph" w:styleId="Verzeichnis7">
    <w:name w:val="toc 7"/>
    <w:basedOn w:val="Standard"/>
    <w:next w:val="Standard"/>
    <w:autoRedefine/>
    <w:rsid w:val="00595FA2"/>
    <w:pPr>
      <w:ind w:left="1320"/>
    </w:pPr>
  </w:style>
  <w:style w:type="paragraph" w:styleId="Verzeichnis8">
    <w:name w:val="toc 8"/>
    <w:basedOn w:val="Standard"/>
    <w:next w:val="Standard"/>
    <w:autoRedefine/>
    <w:rsid w:val="00595FA2"/>
    <w:pPr>
      <w:ind w:left="1540"/>
    </w:pPr>
  </w:style>
  <w:style w:type="paragraph" w:styleId="Verzeichnis9">
    <w:name w:val="toc 9"/>
    <w:basedOn w:val="Standard"/>
    <w:next w:val="Standard"/>
    <w:autoRedefine/>
    <w:rsid w:val="00595FA2"/>
    <w:pPr>
      <w:ind w:left="1760"/>
    </w:pPr>
  </w:style>
  <w:style w:type="paragraph" w:customStyle="1" w:styleId="TABZwischenberschrift">
    <w:name w:val="TAB: Zwischenüberschrift"/>
    <w:basedOn w:val="TABTextZ"/>
    <w:qFormat/>
    <w:rsid w:val="00595FA2"/>
    <w:pPr>
      <w:spacing w:before="100"/>
    </w:pPr>
    <w:rPr>
      <w:b/>
    </w:rPr>
  </w:style>
  <w:style w:type="character" w:styleId="SchwacheHervorhebung">
    <w:name w:val="Subtle Emphasis"/>
    <w:basedOn w:val="Absatz-Standardschriftart"/>
    <w:uiPriority w:val="19"/>
    <w:qFormat/>
    <w:rsid w:val="00F01080"/>
    <w:rPr>
      <w:i/>
      <w:iCs/>
      <w:color w:val="808080"/>
    </w:rPr>
  </w:style>
  <w:style w:type="paragraph" w:customStyle="1" w:styleId="ToDo">
    <w:name w:val="ToDo"/>
    <w:basedOn w:val="Standard"/>
    <w:qFormat/>
    <w:rsid w:val="00347484"/>
    <w:pPr>
      <w:shd w:val="clear" w:color="auto" w:fill="FFFF00"/>
    </w:pPr>
    <w:rPr>
      <w:color w:val="C00000"/>
      <w:sz w:val="24"/>
    </w:rPr>
  </w:style>
  <w:style w:type="paragraph" w:customStyle="1" w:styleId="Aufzhlung2Tabelle">
    <w:name w:val="Aufzählung 2 (Tabelle)"/>
    <w:basedOn w:val="Aufzhlung2"/>
    <w:qFormat/>
    <w:rsid w:val="0050030F"/>
    <w:pPr>
      <w:spacing w:before="0" w:after="0" w:line="240" w:lineRule="atLeast"/>
      <w:ind w:left="426" w:hanging="142"/>
    </w:pPr>
    <w:rPr>
      <w:sz w:val="20"/>
    </w:rPr>
  </w:style>
  <w:style w:type="paragraph" w:customStyle="1" w:styleId="Aufzhlung3">
    <w:name w:val="Aufzählung 3"/>
    <w:basedOn w:val="Aufzhlung2"/>
    <w:qFormat/>
    <w:rsid w:val="00A23D57"/>
    <w:pPr>
      <w:numPr>
        <w:ilvl w:val="2"/>
      </w:numPr>
      <w:ind w:left="1418" w:hanging="227"/>
    </w:pPr>
  </w:style>
  <w:style w:type="paragraph" w:customStyle="1" w:styleId="Aufzhlung3Tabelle">
    <w:name w:val="Aufzählung 3 (Tabelle)"/>
    <w:basedOn w:val="Aufzhlung3"/>
    <w:qFormat/>
    <w:rsid w:val="006635BD"/>
    <w:pPr>
      <w:spacing w:before="0" w:after="0" w:line="240" w:lineRule="atLeast"/>
      <w:ind w:left="681"/>
    </w:pPr>
    <w:rPr>
      <w:sz w:val="20"/>
    </w:rPr>
  </w:style>
  <w:style w:type="paragraph" w:styleId="Sprechblasentext">
    <w:name w:val="Balloon Text"/>
    <w:basedOn w:val="Standard"/>
    <w:link w:val="SprechblasentextZchn"/>
    <w:rsid w:val="00905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05C7E"/>
    <w:rPr>
      <w:rFonts w:ascii="Tahoma" w:hAnsi="Tahoma" w:cs="Tahoma"/>
      <w:bCs/>
      <w:kern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4F878-09E4-4E34-A4CB-77E20F14C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Feedback.dotx</Template>
  <TotalTime>0</TotalTime>
  <Pages>2</Pages>
  <Words>154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11</vt:i4>
      </vt:variant>
    </vt:vector>
  </HeadingPairs>
  <TitlesOfParts>
    <vt:vector size="12" baseType="lpstr">
      <vt:lpstr>Feedback</vt:lpstr>
      <vt:lpstr>Ihr Name</vt:lpstr>
      <vt:lpstr>    Wie beurteilen Sie die Verständlichkeit der Schulung?</vt:lpstr>
      <vt:lpstr>    Hat der Schulungsleiter eine angenehme Arbeitsatmosphäre geschaffen?</vt:lpstr>
      <vt:lpstr>    War das Tempo angemessen?</vt:lpstr>
      <vt:lpstr>    War der Schulungsleiter fachlich kompetent?</vt:lpstr>
      <vt:lpstr>    Erfüllte der Kurs Ihre Erwartungen bzw. entsprach er dem Ankündigungstext?</vt:lpstr>
      <vt:lpstr>    War die Kursdauer angemessen?</vt:lpstr>
      <vt:lpstr>    </vt:lpstr>
      <vt:lpstr>    Was hat Ihnen besonders gefallen?</vt:lpstr>
      <vt:lpstr>    Was hat Ihnen nicht gefallen?</vt:lpstr>
      <vt:lpstr>    Haben Sie Anregungen oder Verbesserungsvorschläge (methodisch, inhaltlich, etc.)</vt:lpstr>
    </vt:vector>
  </TitlesOfParts>
  <Company> 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Feedback</dc:title>
  <dc:subject>TYPO3-Schulung</dc:subject>
  <dc:creator>Henning Klingbeil</dc:creator>
  <cp:keywords>13. März 2012</cp:keywords>
  <cp:lastModifiedBy>Henning Klingbeil</cp:lastModifiedBy>
  <cp:revision>3</cp:revision>
  <cp:lastPrinted>2012-03-07T16:11:00Z</cp:lastPrinted>
  <dcterms:created xsi:type="dcterms:W3CDTF">2012-03-07T15:34:00Z</dcterms:created>
  <dcterms:modified xsi:type="dcterms:W3CDTF">2012-03-27T11:37:00Z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-Mail">
    <vt:lpwstr>henning.klingbeil@itao.de</vt:lpwstr>
  </property>
  <property fmtid="{D5CDD505-2E9C-101B-9397-08002B2CF9AE}" pid="3" name="Durchwahl">
    <vt:lpwstr>25</vt:lpwstr>
  </property>
  <property fmtid="{D5CDD505-2E9C-101B-9397-08002B2CF9AE}" pid="4" name="Mitarbeitertitel">
    <vt:lpwstr>Leiter Kundenservice</vt:lpwstr>
  </property>
  <property fmtid="{D5CDD505-2E9C-101B-9397-08002B2CF9AE}" pid="5" name="Kunde">
    <vt:lpwstr>Paracelsus Kliniken</vt:lpwstr>
  </property>
</Properties>
</file>