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426"/>
        <w:gridCol w:w="4853"/>
      </w:tblGrid>
      <w:tr w:rsidR="0082390F" w:rsidRPr="00C3433A">
        <w:tc>
          <w:tcPr>
            <w:tcW w:w="4644" w:type="dxa"/>
            <w:shd w:val="clear" w:color="auto" w:fill="auto"/>
          </w:tcPr>
          <w:p w:rsidR="0082390F" w:rsidRPr="00C3433A" w:rsidRDefault="0082390F" w:rsidP="0082390F">
            <w:pPr>
              <w:pStyle w:val="berschrift1"/>
              <w:rPr>
                <w:b/>
                <w:color w:val="5B5B5B"/>
              </w:rPr>
            </w:pPr>
            <w:bookmarkStart w:id="0" w:name="_GoBack"/>
            <w:bookmarkEnd w:id="0"/>
            <w:r w:rsidRPr="00C3433A">
              <w:t>Agenda</w:t>
            </w:r>
          </w:p>
        </w:tc>
        <w:tc>
          <w:tcPr>
            <w:tcW w:w="426" w:type="dxa"/>
            <w:shd w:val="clear" w:color="auto" w:fill="auto"/>
          </w:tcPr>
          <w:p w:rsidR="0082390F" w:rsidRPr="00C3433A" w:rsidRDefault="0082390F" w:rsidP="0082390F">
            <w:pPr>
              <w:spacing w:after="0" w:line="240" w:lineRule="auto"/>
              <w:rPr>
                <w:b/>
              </w:rPr>
            </w:pPr>
          </w:p>
        </w:tc>
        <w:tc>
          <w:tcPr>
            <w:tcW w:w="4853" w:type="dxa"/>
            <w:shd w:val="clear" w:color="auto" w:fill="auto"/>
          </w:tcPr>
          <w:p w:rsidR="0082390F" w:rsidRPr="00C3433A" w:rsidRDefault="0082390F" w:rsidP="0082390F">
            <w:pPr>
              <w:pStyle w:val="berschrift1"/>
              <w:rPr>
                <w:b/>
              </w:rPr>
            </w:pPr>
            <w:r w:rsidRPr="00C3433A">
              <w:t>Teilnehmer</w:t>
            </w:r>
          </w:p>
        </w:tc>
      </w:tr>
      <w:tr w:rsidR="0082390F" w:rsidRPr="00C3433A">
        <w:tc>
          <w:tcPr>
            <w:tcW w:w="46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454" w:rsidRPr="002E2454" w:rsidRDefault="002E2454" w:rsidP="002E2454">
            <w:pPr>
              <w:pStyle w:val="Aufzhlung1"/>
              <w:numPr>
                <w:ilvl w:val="0"/>
                <w:numId w:val="13"/>
              </w:numPr>
              <w:spacing w:before="100" w:after="100" w:line="300" w:lineRule="atLeast"/>
              <w:rPr>
                <w:sz w:val="20"/>
              </w:rPr>
            </w:pPr>
            <w:r w:rsidRPr="002E2454">
              <w:rPr>
                <w:sz w:val="20"/>
              </w:rPr>
              <w:t>Grundlagen TYPO3</w:t>
            </w:r>
          </w:p>
          <w:p w:rsidR="002E2454" w:rsidRPr="002E2454" w:rsidRDefault="002E2454" w:rsidP="002E2454">
            <w:pPr>
              <w:pStyle w:val="Aufzhlung1"/>
              <w:numPr>
                <w:ilvl w:val="0"/>
                <w:numId w:val="13"/>
              </w:numPr>
              <w:spacing w:before="100" w:after="100" w:line="300" w:lineRule="atLeast"/>
              <w:rPr>
                <w:sz w:val="20"/>
              </w:rPr>
            </w:pPr>
            <w:r w:rsidRPr="002E2454">
              <w:rPr>
                <w:sz w:val="20"/>
              </w:rPr>
              <w:t xml:space="preserve">Aufbau des </w:t>
            </w:r>
            <w:proofErr w:type="spellStart"/>
            <w:r w:rsidRPr="002E2454">
              <w:rPr>
                <w:sz w:val="20"/>
              </w:rPr>
              <w:t>Backends</w:t>
            </w:r>
            <w:proofErr w:type="spellEnd"/>
          </w:p>
          <w:p w:rsidR="002E2454" w:rsidRPr="000B40C2" w:rsidRDefault="002E2454" w:rsidP="000B40C2">
            <w:pPr>
              <w:pStyle w:val="Aufzhlung1"/>
              <w:numPr>
                <w:ilvl w:val="0"/>
                <w:numId w:val="13"/>
              </w:numPr>
              <w:spacing w:before="100" w:after="100" w:line="300" w:lineRule="atLeast"/>
              <w:rPr>
                <w:sz w:val="20"/>
              </w:rPr>
            </w:pPr>
            <w:r w:rsidRPr="002E2454">
              <w:rPr>
                <w:sz w:val="20"/>
              </w:rPr>
              <w:t>Seiten</w:t>
            </w:r>
          </w:p>
          <w:p w:rsidR="002E2454" w:rsidRPr="002E2454" w:rsidRDefault="002E2454" w:rsidP="00203052">
            <w:pPr>
              <w:pStyle w:val="Aufzhlung1"/>
              <w:numPr>
                <w:ilvl w:val="0"/>
                <w:numId w:val="13"/>
              </w:numPr>
              <w:spacing w:before="100" w:after="100" w:line="300" w:lineRule="atLeast"/>
              <w:rPr>
                <w:sz w:val="20"/>
              </w:rPr>
            </w:pPr>
            <w:r w:rsidRPr="002E2454">
              <w:rPr>
                <w:sz w:val="20"/>
              </w:rPr>
              <w:t>Inhaltselemente</w:t>
            </w:r>
          </w:p>
          <w:p w:rsidR="00203052" w:rsidRPr="00203052" w:rsidRDefault="002E2454" w:rsidP="00203052">
            <w:pPr>
              <w:pStyle w:val="Aufzhlung1"/>
              <w:numPr>
                <w:ilvl w:val="0"/>
                <w:numId w:val="13"/>
              </w:numPr>
              <w:spacing w:before="100" w:after="100" w:line="300" w:lineRule="atLeast"/>
            </w:pPr>
            <w:r w:rsidRPr="002E2454">
              <w:rPr>
                <w:sz w:val="20"/>
              </w:rPr>
              <w:t>Listenansicht</w:t>
            </w:r>
          </w:p>
          <w:p w:rsidR="0082390F" w:rsidRPr="00240E5D" w:rsidRDefault="002E2454" w:rsidP="00203052">
            <w:pPr>
              <w:pStyle w:val="Aufzhlung1"/>
              <w:numPr>
                <w:ilvl w:val="0"/>
                <w:numId w:val="13"/>
              </w:numPr>
              <w:spacing w:before="100" w:after="100" w:line="300" w:lineRule="atLeast"/>
            </w:pPr>
            <w:r w:rsidRPr="002E2454">
              <w:rPr>
                <w:sz w:val="20"/>
              </w:rPr>
              <w:t>Zwischenablage</w:t>
            </w:r>
          </w:p>
          <w:p w:rsidR="00240E5D" w:rsidRPr="00C3433A" w:rsidRDefault="00240E5D" w:rsidP="00203052">
            <w:pPr>
              <w:pStyle w:val="Aufzhlung1"/>
              <w:numPr>
                <w:ilvl w:val="0"/>
                <w:numId w:val="13"/>
              </w:numPr>
              <w:spacing w:before="100" w:after="100" w:line="300" w:lineRule="atLeast"/>
            </w:pPr>
            <w:r>
              <w:rPr>
                <w:sz w:val="20"/>
              </w:rPr>
              <w:t>Newsletter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Pr="00C3433A" w:rsidRDefault="0082390F" w:rsidP="0082390F">
            <w:pPr>
              <w:pStyle w:val="Deckblatt-Schrift"/>
            </w:pPr>
          </w:p>
        </w:tc>
        <w:tc>
          <w:tcPr>
            <w:tcW w:w="48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Pr="00C3433A" w:rsidRDefault="004D6AA2" w:rsidP="00347484">
            <w:pPr>
              <w:pStyle w:val="TABText"/>
            </w:pPr>
            <w:r>
              <w:t xml:space="preserve">Auto </w:t>
            </w:r>
            <w:proofErr w:type="spellStart"/>
            <w:r>
              <w:t>Weege</w:t>
            </w:r>
            <w:proofErr w:type="spellEnd"/>
          </w:p>
          <w:p w:rsidR="004D6AA2" w:rsidRPr="004D6AA2" w:rsidRDefault="004D6AA2" w:rsidP="004D6AA2">
            <w:pPr>
              <w:pStyle w:val="Aufzhlung1"/>
              <w:numPr>
                <w:ilvl w:val="0"/>
                <w:numId w:val="32"/>
              </w:numPr>
              <w:spacing w:before="100" w:after="100"/>
              <w:rPr>
                <w:sz w:val="20"/>
              </w:rPr>
            </w:pPr>
            <w:r w:rsidRPr="004D6AA2">
              <w:rPr>
                <w:sz w:val="20"/>
              </w:rPr>
              <w:t xml:space="preserve">Horst </w:t>
            </w:r>
            <w:proofErr w:type="spellStart"/>
            <w:r w:rsidRPr="004D6AA2">
              <w:rPr>
                <w:sz w:val="20"/>
              </w:rPr>
              <w:t>Ungermann</w:t>
            </w:r>
            <w:proofErr w:type="spellEnd"/>
          </w:p>
          <w:p w:rsidR="004D6AA2" w:rsidRPr="004D6AA2" w:rsidRDefault="004D6AA2" w:rsidP="004D6AA2">
            <w:pPr>
              <w:pStyle w:val="Aufzhlung1"/>
              <w:numPr>
                <w:ilvl w:val="0"/>
                <w:numId w:val="32"/>
              </w:numPr>
              <w:spacing w:before="100" w:after="100"/>
              <w:rPr>
                <w:sz w:val="20"/>
              </w:rPr>
            </w:pPr>
            <w:r w:rsidRPr="004D6AA2">
              <w:rPr>
                <w:sz w:val="20"/>
              </w:rPr>
              <w:t xml:space="preserve">Uwe </w:t>
            </w:r>
            <w:proofErr w:type="spellStart"/>
            <w:r w:rsidRPr="004D6AA2">
              <w:rPr>
                <w:sz w:val="20"/>
              </w:rPr>
              <w:t>Wiebusch</w:t>
            </w:r>
            <w:proofErr w:type="spellEnd"/>
          </w:p>
          <w:p w:rsidR="004D6AA2" w:rsidRDefault="004D6AA2" w:rsidP="00347484">
            <w:pPr>
              <w:pStyle w:val="Aufzhlung1"/>
              <w:numPr>
                <w:ilvl w:val="0"/>
                <w:numId w:val="32"/>
              </w:numPr>
              <w:spacing w:before="100" w:after="100" w:line="300" w:lineRule="atLeast"/>
            </w:pPr>
            <w:r w:rsidRPr="004D6AA2">
              <w:rPr>
                <w:sz w:val="20"/>
              </w:rPr>
              <w:t xml:space="preserve">Barbara </w:t>
            </w:r>
            <w:proofErr w:type="spellStart"/>
            <w:r w:rsidRPr="004D6AA2">
              <w:rPr>
                <w:sz w:val="20"/>
              </w:rPr>
              <w:t>Weege</w:t>
            </w:r>
            <w:proofErr w:type="spellEnd"/>
          </w:p>
          <w:p w:rsidR="0082390F" w:rsidRPr="00C3433A" w:rsidRDefault="0082390F" w:rsidP="00347484">
            <w:pPr>
              <w:pStyle w:val="TABText"/>
            </w:pPr>
            <w:r w:rsidRPr="00C3433A">
              <w:br w:type="column"/>
            </w:r>
            <w:proofErr w:type="spellStart"/>
            <w:r w:rsidRPr="00C3433A">
              <w:t>itao</w:t>
            </w:r>
            <w:proofErr w:type="spellEnd"/>
            <w:r w:rsidRPr="00C3433A">
              <w:t xml:space="preserve"> </w:t>
            </w:r>
          </w:p>
          <w:p w:rsidR="0082390F" w:rsidRPr="00C3433A" w:rsidRDefault="002E2454" w:rsidP="00CA6EE3">
            <w:pPr>
              <w:pStyle w:val="Aufzhlung1"/>
              <w:numPr>
                <w:ilvl w:val="0"/>
                <w:numId w:val="32"/>
              </w:numPr>
              <w:spacing w:before="100" w:after="100" w:line="300" w:lineRule="atLeast"/>
            </w:pPr>
            <w:r w:rsidRPr="00CA6EE3">
              <w:rPr>
                <w:sz w:val="20"/>
              </w:rPr>
              <w:t>Henning Klingbeil</w:t>
            </w:r>
          </w:p>
        </w:tc>
      </w:tr>
    </w:tbl>
    <w:p w:rsidR="00DC56A8" w:rsidRPr="00C3433A" w:rsidRDefault="00CA6EE3" w:rsidP="00CA6EE3">
      <w:pPr>
        <w:pStyle w:val="berschrift1berTabelle"/>
      </w:pPr>
      <w:bookmarkStart w:id="1" w:name="OLE_LINK10"/>
      <w:r>
        <w:t>Zugangsdaten</w:t>
      </w:r>
      <w:r w:rsidR="000B40C2">
        <w:t xml:space="preserve"> </w:t>
      </w:r>
      <w:r w:rsidR="004D6AA2" w:rsidRPr="004D6AA2">
        <w:t>http://dev.auto-weege.de/typo3</w:t>
      </w:r>
      <w:r w:rsidR="004D6AA2">
        <w:t>/</w:t>
      </w:r>
    </w:p>
    <w:tbl>
      <w:tblPr>
        <w:tblW w:w="5000" w:type="pct"/>
        <w:tblBorders>
          <w:top w:val="single" w:sz="12" w:space="0" w:color="808080"/>
          <w:bottom w:val="single" w:sz="12" w:space="0" w:color="7F7F7F"/>
          <w:insideH w:val="single" w:sz="2" w:space="0" w:color="7F7F7F"/>
          <w:insideV w:val="single" w:sz="4" w:space="0" w:color="D9D9D9"/>
        </w:tblBorders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4599"/>
        <w:gridCol w:w="2930"/>
        <w:gridCol w:w="2534"/>
      </w:tblGrid>
      <w:tr w:rsidR="000B40C2" w:rsidRPr="00C3433A" w:rsidTr="000B40C2">
        <w:trPr>
          <w:cantSplit/>
          <w:tblHeader/>
        </w:trPr>
        <w:tc>
          <w:tcPr>
            <w:tcW w:w="2285" w:type="pct"/>
            <w:tcBorders>
              <w:top w:val="single" w:sz="2" w:space="0" w:color="7F7F7F"/>
              <w:bottom w:val="single" w:sz="2" w:space="0" w:color="7F7F7F"/>
            </w:tcBorders>
            <w:shd w:val="pct15" w:color="auto" w:fill="auto"/>
          </w:tcPr>
          <w:p w:rsidR="000B40C2" w:rsidRPr="00C3433A" w:rsidRDefault="000B40C2" w:rsidP="00642DE2">
            <w:pPr>
              <w:pStyle w:val="TABText"/>
            </w:pPr>
          </w:p>
        </w:tc>
        <w:tc>
          <w:tcPr>
            <w:tcW w:w="1456" w:type="pct"/>
            <w:tcBorders>
              <w:top w:val="single" w:sz="2" w:space="0" w:color="7F7F7F"/>
              <w:bottom w:val="single" w:sz="2" w:space="0" w:color="7F7F7F"/>
            </w:tcBorders>
            <w:shd w:val="pct15" w:color="auto" w:fill="auto"/>
          </w:tcPr>
          <w:p w:rsidR="000B40C2" w:rsidRPr="00C3433A" w:rsidRDefault="000B40C2" w:rsidP="00642DE2">
            <w:pPr>
              <w:pStyle w:val="TABText"/>
            </w:pPr>
            <w:r>
              <w:t>Benutzername</w:t>
            </w:r>
          </w:p>
        </w:tc>
        <w:tc>
          <w:tcPr>
            <w:tcW w:w="1259" w:type="pct"/>
            <w:tcBorders>
              <w:top w:val="single" w:sz="2" w:space="0" w:color="7F7F7F"/>
              <w:bottom w:val="single" w:sz="2" w:space="0" w:color="7F7F7F"/>
            </w:tcBorders>
            <w:shd w:val="pct15" w:color="auto" w:fill="auto"/>
          </w:tcPr>
          <w:p w:rsidR="000B40C2" w:rsidRPr="00C3433A" w:rsidRDefault="000B40C2" w:rsidP="00642DE2">
            <w:pPr>
              <w:pStyle w:val="TABText"/>
            </w:pPr>
            <w:r>
              <w:t>Passwort</w:t>
            </w:r>
          </w:p>
        </w:tc>
      </w:tr>
      <w:tr w:rsidR="000B40C2" w:rsidRPr="00C3433A" w:rsidTr="000B40C2">
        <w:trPr>
          <w:cantSplit/>
          <w:tblHeader/>
        </w:trPr>
        <w:tc>
          <w:tcPr>
            <w:tcW w:w="2285" w:type="pct"/>
            <w:shd w:val="clear" w:color="auto" w:fill="auto"/>
          </w:tcPr>
          <w:p w:rsidR="000B40C2" w:rsidRPr="002E2454" w:rsidRDefault="00240E5D" w:rsidP="000B40C2">
            <w:pPr>
              <w:pStyle w:val="TABPosZ"/>
              <w:numPr>
                <w:ilvl w:val="0"/>
                <w:numId w:val="0"/>
              </w:numPr>
            </w:pPr>
            <w:r>
              <w:rPr>
                <w:noProof/>
              </w:rPr>
              <w:drawing>
                <wp:inline distT="0" distB="0" distL="0" distR="0" wp14:anchorId="448EEDFC" wp14:editId="3A4CC00D">
                  <wp:extent cx="1917088" cy="1379900"/>
                  <wp:effectExtent l="0" t="0" r="698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972" cy="1379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" w:type="pct"/>
            <w:shd w:val="clear" w:color="auto" w:fill="auto"/>
          </w:tcPr>
          <w:p w:rsidR="000B40C2" w:rsidRPr="00CA6EE3" w:rsidRDefault="004D6AA2" w:rsidP="00203052">
            <w:pPr>
              <w:pStyle w:val="TABPosZ"/>
              <w:numPr>
                <w:ilvl w:val="0"/>
                <w:numId w:val="0"/>
              </w:numPr>
            </w:pPr>
            <w:r w:rsidRPr="004D6AA2">
              <w:t>auto-</w:t>
            </w:r>
            <w:proofErr w:type="spellStart"/>
            <w:r w:rsidRPr="004D6AA2">
              <w:t>weege</w:t>
            </w:r>
            <w:proofErr w:type="spellEnd"/>
          </w:p>
        </w:tc>
        <w:tc>
          <w:tcPr>
            <w:tcW w:w="1259" w:type="pct"/>
          </w:tcPr>
          <w:p w:rsidR="000B40C2" w:rsidRPr="00CA6EE3" w:rsidRDefault="004D6AA2">
            <w:pPr>
              <w:rPr>
                <w:sz w:val="20"/>
              </w:rPr>
            </w:pPr>
            <w:r w:rsidRPr="004D6AA2">
              <w:rPr>
                <w:sz w:val="20"/>
              </w:rPr>
              <w:t>aw2011itao</w:t>
            </w:r>
          </w:p>
        </w:tc>
      </w:tr>
      <w:tr w:rsidR="00240E5D" w:rsidRPr="00C3433A" w:rsidTr="000B40C2">
        <w:trPr>
          <w:cantSplit/>
          <w:tblHeader/>
        </w:trPr>
        <w:tc>
          <w:tcPr>
            <w:tcW w:w="2285" w:type="pct"/>
            <w:shd w:val="clear" w:color="auto" w:fill="auto"/>
          </w:tcPr>
          <w:p w:rsidR="00240E5D" w:rsidRPr="00240E5D" w:rsidRDefault="00240E5D" w:rsidP="00240E5D">
            <w:pPr>
              <w:rPr>
                <w:sz w:val="20"/>
              </w:rPr>
            </w:pPr>
            <w:r w:rsidRPr="00240E5D">
              <w:rPr>
                <w:sz w:val="20"/>
              </w:rPr>
              <w:t xml:space="preserve">Horst </w:t>
            </w:r>
            <w:proofErr w:type="spellStart"/>
            <w:r w:rsidRPr="00240E5D">
              <w:rPr>
                <w:sz w:val="20"/>
              </w:rPr>
              <w:t>Ungermann</w:t>
            </w:r>
            <w:proofErr w:type="spellEnd"/>
          </w:p>
        </w:tc>
        <w:tc>
          <w:tcPr>
            <w:tcW w:w="1456" w:type="pct"/>
            <w:shd w:val="clear" w:color="auto" w:fill="auto"/>
          </w:tcPr>
          <w:p w:rsidR="00240E5D" w:rsidRPr="00C3433A" w:rsidRDefault="00240E5D" w:rsidP="00203052">
            <w:pPr>
              <w:pStyle w:val="TABPosZ"/>
              <w:numPr>
                <w:ilvl w:val="0"/>
                <w:numId w:val="0"/>
              </w:numPr>
            </w:pPr>
            <w:proofErr w:type="spellStart"/>
            <w:r w:rsidRPr="00240E5D">
              <w:t>horst.ungermann</w:t>
            </w:r>
            <w:proofErr w:type="spellEnd"/>
          </w:p>
        </w:tc>
        <w:tc>
          <w:tcPr>
            <w:tcW w:w="1259" w:type="pct"/>
          </w:tcPr>
          <w:p w:rsidR="00240E5D" w:rsidRPr="00CA6EE3" w:rsidRDefault="00240E5D">
            <w:pPr>
              <w:rPr>
                <w:sz w:val="20"/>
              </w:rPr>
            </w:pPr>
            <w:r w:rsidRPr="004D6AA2">
              <w:rPr>
                <w:sz w:val="20"/>
              </w:rPr>
              <w:t>aw2011itao</w:t>
            </w:r>
          </w:p>
        </w:tc>
      </w:tr>
      <w:tr w:rsidR="00240E5D" w:rsidRPr="00C3433A" w:rsidTr="000B40C2">
        <w:trPr>
          <w:cantSplit/>
          <w:tblHeader/>
        </w:trPr>
        <w:tc>
          <w:tcPr>
            <w:tcW w:w="2285" w:type="pct"/>
            <w:shd w:val="clear" w:color="auto" w:fill="auto"/>
          </w:tcPr>
          <w:p w:rsidR="00240E5D" w:rsidRPr="00240E5D" w:rsidRDefault="00240E5D" w:rsidP="00240E5D">
            <w:pPr>
              <w:rPr>
                <w:sz w:val="20"/>
              </w:rPr>
            </w:pPr>
            <w:r w:rsidRPr="00240E5D">
              <w:rPr>
                <w:sz w:val="20"/>
              </w:rPr>
              <w:t xml:space="preserve">Uwe </w:t>
            </w:r>
            <w:proofErr w:type="spellStart"/>
            <w:r w:rsidRPr="00240E5D">
              <w:rPr>
                <w:sz w:val="20"/>
              </w:rPr>
              <w:t>Wiebusch</w:t>
            </w:r>
            <w:proofErr w:type="spellEnd"/>
          </w:p>
        </w:tc>
        <w:tc>
          <w:tcPr>
            <w:tcW w:w="1456" w:type="pct"/>
            <w:shd w:val="clear" w:color="auto" w:fill="auto"/>
          </w:tcPr>
          <w:p w:rsidR="00240E5D" w:rsidRPr="00240E5D" w:rsidRDefault="00240E5D" w:rsidP="00240E5D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u</w:t>
            </w:r>
            <w:r w:rsidRPr="00240E5D">
              <w:rPr>
                <w:sz w:val="20"/>
              </w:rPr>
              <w:t>we</w:t>
            </w:r>
            <w:r>
              <w:rPr>
                <w:sz w:val="20"/>
              </w:rPr>
              <w:t>.w</w:t>
            </w:r>
            <w:r w:rsidRPr="00240E5D">
              <w:rPr>
                <w:sz w:val="20"/>
              </w:rPr>
              <w:t>iebusch</w:t>
            </w:r>
            <w:proofErr w:type="spellEnd"/>
          </w:p>
        </w:tc>
        <w:tc>
          <w:tcPr>
            <w:tcW w:w="1259" w:type="pct"/>
          </w:tcPr>
          <w:p w:rsidR="00240E5D" w:rsidRPr="00CA6EE3" w:rsidRDefault="00240E5D">
            <w:pPr>
              <w:rPr>
                <w:sz w:val="20"/>
              </w:rPr>
            </w:pPr>
            <w:r w:rsidRPr="004D6AA2">
              <w:rPr>
                <w:sz w:val="20"/>
              </w:rPr>
              <w:t>aw2011itao</w:t>
            </w:r>
          </w:p>
        </w:tc>
      </w:tr>
      <w:tr w:rsidR="00240E5D" w:rsidRPr="00C3433A" w:rsidTr="000B40C2">
        <w:trPr>
          <w:cantSplit/>
          <w:tblHeader/>
        </w:trPr>
        <w:tc>
          <w:tcPr>
            <w:tcW w:w="2285" w:type="pct"/>
            <w:shd w:val="clear" w:color="auto" w:fill="auto"/>
          </w:tcPr>
          <w:p w:rsidR="00240E5D" w:rsidRPr="00240E5D" w:rsidRDefault="00240E5D" w:rsidP="00240E5D">
            <w:pPr>
              <w:rPr>
                <w:sz w:val="20"/>
              </w:rPr>
            </w:pPr>
            <w:r w:rsidRPr="00240E5D">
              <w:rPr>
                <w:sz w:val="20"/>
              </w:rPr>
              <w:t xml:space="preserve">Barbara </w:t>
            </w:r>
            <w:proofErr w:type="spellStart"/>
            <w:r w:rsidRPr="00240E5D">
              <w:rPr>
                <w:sz w:val="20"/>
              </w:rPr>
              <w:t>Weege</w:t>
            </w:r>
            <w:proofErr w:type="spellEnd"/>
            <w:r w:rsidRPr="00240E5D">
              <w:rPr>
                <w:sz w:val="20"/>
              </w:rPr>
              <w:t xml:space="preserve"> </w:t>
            </w:r>
          </w:p>
        </w:tc>
        <w:tc>
          <w:tcPr>
            <w:tcW w:w="1456" w:type="pct"/>
            <w:shd w:val="clear" w:color="auto" w:fill="auto"/>
          </w:tcPr>
          <w:p w:rsidR="00240E5D" w:rsidRPr="00240E5D" w:rsidRDefault="00240E5D" w:rsidP="00240E5D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b</w:t>
            </w:r>
            <w:r w:rsidRPr="00240E5D">
              <w:rPr>
                <w:sz w:val="20"/>
              </w:rPr>
              <w:t>arbara</w:t>
            </w:r>
            <w:r>
              <w:rPr>
                <w:sz w:val="20"/>
              </w:rPr>
              <w:t>.w</w:t>
            </w:r>
            <w:r w:rsidRPr="00240E5D">
              <w:rPr>
                <w:sz w:val="20"/>
              </w:rPr>
              <w:t>eege</w:t>
            </w:r>
            <w:proofErr w:type="spellEnd"/>
            <w:r w:rsidRPr="00240E5D">
              <w:rPr>
                <w:sz w:val="20"/>
              </w:rPr>
              <w:t xml:space="preserve"> </w:t>
            </w:r>
          </w:p>
        </w:tc>
        <w:tc>
          <w:tcPr>
            <w:tcW w:w="1259" w:type="pct"/>
          </w:tcPr>
          <w:p w:rsidR="00240E5D" w:rsidRPr="00CA6EE3" w:rsidRDefault="00240E5D">
            <w:pPr>
              <w:rPr>
                <w:sz w:val="20"/>
              </w:rPr>
            </w:pPr>
            <w:r w:rsidRPr="004D6AA2">
              <w:rPr>
                <w:sz w:val="20"/>
              </w:rPr>
              <w:t>aw2011itao</w:t>
            </w:r>
          </w:p>
        </w:tc>
      </w:tr>
      <w:bookmarkEnd w:id="1"/>
    </w:tbl>
    <w:p w:rsidR="0082390F" w:rsidRPr="00C3433A" w:rsidRDefault="0082390F" w:rsidP="00CA6EE3">
      <w:pPr>
        <w:pStyle w:val="berschrift1berTabelle"/>
      </w:pPr>
    </w:p>
    <w:sectPr w:rsidR="0082390F" w:rsidRPr="00C3433A" w:rsidSect="0082390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E5D" w:rsidRDefault="00240E5D">
      <w:r>
        <w:separator/>
      </w:r>
    </w:p>
  </w:endnote>
  <w:endnote w:type="continuationSeparator" w:id="0">
    <w:p w:rsidR="00240E5D" w:rsidRDefault="00240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E5D" w:rsidRPr="00B00A2B" w:rsidRDefault="00240E5D" w:rsidP="0082390F">
    <w:pPr>
      <w:pStyle w:val="Fuzeile"/>
      <w:pBdr>
        <w:bottom w:val="single" w:sz="6" w:space="1" w:color="808080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18415</wp:posOffset>
              </wp:positionH>
              <wp:positionV relativeFrom="page">
                <wp:posOffset>9866630</wp:posOffset>
              </wp:positionV>
              <wp:extent cx="3119755" cy="612775"/>
              <wp:effectExtent l="0" t="0" r="0" b="0"/>
              <wp:wrapNone/>
              <wp:docPr id="9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975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40E5D" w:rsidRDefault="00240E5D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b/>
                              <w:color w:val="5B5B5B"/>
                            </w:rPr>
                            <w:tab/>
                            <w:t>Erstellt durch:</w:t>
                          </w: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fldChar w:fldCharType="begin"/>
                          </w:r>
                          <w:r>
                            <w:rPr>
                              <w:color w:val="5B5B5B"/>
                            </w:rPr>
                            <w:instrText xml:space="preserve"> DOCPROPERTY  Author  \* MERGEFORMAT </w:instrText>
                          </w:r>
                          <w:r>
                            <w:rPr>
                              <w:color w:val="5B5B5B"/>
                            </w:rPr>
                            <w:fldChar w:fldCharType="separate"/>
                          </w:r>
                          <w:r w:rsidR="00CA0B6E">
                            <w:rPr>
                              <w:color w:val="5B5B5B"/>
                            </w:rPr>
                            <w:t>Henning Klingbeil</w:t>
                          </w:r>
                          <w:r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240E5D" w:rsidRPr="00743EF6" w:rsidRDefault="00240E5D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 w:rsidRPr="00743EF6">
                            <w:rPr>
                              <w:color w:val="5B5B5B"/>
                            </w:rPr>
                            <w:fldChar w:fldCharType="begin"/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</w:instrText>
                          </w:r>
                          <w:r>
                            <w:rPr>
                              <w:color w:val="5B5B5B"/>
                            </w:rPr>
                            <w:instrText>DOCPROPERTY</w:instrText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 E-Mail MERGEFORMAT </w:instrText>
                          </w:r>
                          <w:r w:rsidRPr="00743EF6">
                            <w:rPr>
                              <w:color w:val="5B5B5B"/>
                            </w:rPr>
                            <w:fldChar w:fldCharType="separate"/>
                          </w:r>
                          <w:r w:rsidR="00CA0B6E">
                            <w:rPr>
                              <w:color w:val="5B5B5B"/>
                            </w:rPr>
                            <w:t>henning.klingbeil@itao.de</w:t>
                          </w:r>
                          <w:r w:rsidRPr="00743EF6"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240E5D" w:rsidRPr="0086164C" w:rsidRDefault="00240E5D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b/>
                              <w:color w:val="5B5B5B"/>
                            </w:rPr>
                            <w:tab/>
                          </w:r>
                          <w:proofErr w:type="spellStart"/>
                          <w:r w:rsidRPr="000E6486">
                            <w:t>fon</w:t>
                          </w:r>
                          <w:proofErr w:type="spellEnd"/>
                          <w:r w:rsidRPr="000E6486">
                            <w:t xml:space="preserve"> +49 </w:t>
                          </w:r>
                          <w:r>
                            <w:t>(0) 5241 74337–</w:t>
                          </w:r>
                          <w:r w:rsidR="00CA0B6E">
                            <w:fldChar w:fldCharType="begin"/>
                          </w:r>
                          <w:r w:rsidR="00CA0B6E">
                            <w:instrText xml:space="preserve"> DOCPROPERTY  Durchwahl  \* MERGEFORMAT </w:instrText>
                          </w:r>
                          <w:r w:rsidR="00CA0B6E">
                            <w:fldChar w:fldCharType="separate"/>
                          </w:r>
                          <w:r w:rsidR="00CA0B6E">
                            <w:t>25</w:t>
                          </w:r>
                          <w:r w:rsidR="00CA0B6E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wGJ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MasBifgCAACGBgAADgAAAAAAAAAAAAAAAAAuAgAAZHJzL2Uyb0RvYy54bWxQSwECLQAUAAYACAAA&#10;ACEAlfCR+N4AAAALAQAADwAAAAAAAAAAAAAAAABSBQAAZHJzL2Rvd25yZXYueG1sUEsFBgAAAAAE&#10;AAQA8wAAAF0GAAAAAA==&#10;" filled="f" stroked="f">
              <v:textbox>
                <w:txbxContent>
                  <w:p w:rsidR="00240E5D" w:rsidRDefault="00240E5D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b/>
                        <w:color w:val="5B5B5B"/>
                      </w:rPr>
                      <w:tab/>
                      <w:t>Erstellt durch:</w:t>
                    </w: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fldChar w:fldCharType="begin"/>
                    </w:r>
                    <w:r>
                      <w:rPr>
                        <w:color w:val="5B5B5B"/>
                      </w:rPr>
                      <w:instrText xml:space="preserve"> DOCPROPERTY  Author  \* MERGEFORMAT </w:instrText>
                    </w:r>
                    <w:r>
                      <w:rPr>
                        <w:color w:val="5B5B5B"/>
                      </w:rPr>
                      <w:fldChar w:fldCharType="separate"/>
                    </w:r>
                    <w:r w:rsidR="00CA0B6E">
                      <w:rPr>
                        <w:color w:val="5B5B5B"/>
                      </w:rPr>
                      <w:t>Henning Klingbeil</w:t>
                    </w:r>
                    <w:r>
                      <w:rPr>
                        <w:color w:val="5B5B5B"/>
                      </w:rPr>
                      <w:fldChar w:fldCharType="end"/>
                    </w:r>
                  </w:p>
                  <w:p w:rsidR="00240E5D" w:rsidRPr="00743EF6" w:rsidRDefault="00240E5D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 w:rsidRPr="00743EF6">
                      <w:rPr>
                        <w:color w:val="5B5B5B"/>
                      </w:rPr>
                      <w:fldChar w:fldCharType="begin"/>
                    </w:r>
                    <w:r w:rsidRPr="00743EF6">
                      <w:rPr>
                        <w:color w:val="5B5B5B"/>
                      </w:rPr>
                      <w:instrText xml:space="preserve"> </w:instrText>
                    </w:r>
                    <w:r>
                      <w:rPr>
                        <w:color w:val="5B5B5B"/>
                      </w:rPr>
                      <w:instrText>DOCPROPERTY</w:instrText>
                    </w:r>
                    <w:r w:rsidRPr="00743EF6">
                      <w:rPr>
                        <w:color w:val="5B5B5B"/>
                      </w:rPr>
                      <w:instrText xml:space="preserve">  E-Mail MERGEFORMAT </w:instrText>
                    </w:r>
                    <w:r w:rsidRPr="00743EF6">
                      <w:rPr>
                        <w:color w:val="5B5B5B"/>
                      </w:rPr>
                      <w:fldChar w:fldCharType="separate"/>
                    </w:r>
                    <w:r w:rsidR="00CA0B6E">
                      <w:rPr>
                        <w:color w:val="5B5B5B"/>
                      </w:rPr>
                      <w:t>henning.klingbeil@itao.de</w:t>
                    </w:r>
                    <w:r w:rsidRPr="00743EF6">
                      <w:rPr>
                        <w:color w:val="5B5B5B"/>
                      </w:rPr>
                      <w:fldChar w:fldCharType="end"/>
                    </w:r>
                  </w:p>
                  <w:p w:rsidR="00240E5D" w:rsidRPr="0086164C" w:rsidRDefault="00240E5D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b/>
                        <w:color w:val="5B5B5B"/>
                      </w:rPr>
                      <w:tab/>
                    </w:r>
                    <w:proofErr w:type="spellStart"/>
                    <w:r w:rsidRPr="000E6486">
                      <w:t>fon</w:t>
                    </w:r>
                    <w:proofErr w:type="spellEnd"/>
                    <w:r w:rsidRPr="000E6486">
                      <w:t xml:space="preserve"> +49 </w:t>
                    </w:r>
                    <w:r>
                      <w:t>(0) 5241 74337–</w:t>
                    </w:r>
                    <w:r w:rsidR="00CA0B6E">
                      <w:fldChar w:fldCharType="begin"/>
                    </w:r>
                    <w:r w:rsidR="00CA0B6E">
                      <w:instrText xml:space="preserve"> DOCPROPERTY  Durchwahl  \* MERGEFORMAT </w:instrText>
                    </w:r>
                    <w:r w:rsidR="00CA0B6E">
                      <w:fldChar w:fldCharType="separate"/>
                    </w:r>
                    <w:r w:rsidR="00CA0B6E">
                      <w:t>25</w:t>
                    </w:r>
                    <w:r w:rsidR="00CA0B6E"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9866630</wp:posOffset>
              </wp:positionV>
              <wp:extent cx="4177030" cy="612775"/>
              <wp:effectExtent l="1905" t="0" r="2540" b="0"/>
              <wp:wrapNone/>
              <wp:docPr id="8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40E5D" w:rsidRPr="0086164C" w:rsidRDefault="00240E5D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fldChar w:fldCharType="begin"/>
                          </w:r>
                          <w:r>
                            <w:rPr>
                              <w:color w:val="5B5B5B"/>
                            </w:rPr>
                            <w:instrText xml:space="preserve"> DOCPROPERTY  Keywords  \* MERGEFORMAT </w:instrText>
                          </w:r>
                          <w:r>
                            <w:rPr>
                              <w:color w:val="5B5B5B"/>
                            </w:rPr>
                            <w:fldChar w:fldCharType="separate"/>
                          </w:r>
                          <w:r w:rsidR="00CA0B6E">
                            <w:rPr>
                              <w:color w:val="5B5B5B"/>
                            </w:rPr>
                            <w:t>02. November 2011</w:t>
                          </w:r>
                          <w:r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240E5D" w:rsidRPr="0086164C" w:rsidRDefault="00240E5D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8" o:spid="_x0000_s1027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" filled="f" stroked="f">
              <v:textbox>
                <w:txbxContent>
                  <w:p w:rsidR="00240E5D" w:rsidRPr="0086164C" w:rsidRDefault="00240E5D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fldChar w:fldCharType="begin"/>
                    </w:r>
                    <w:r>
                      <w:rPr>
                        <w:color w:val="5B5B5B"/>
                      </w:rPr>
                      <w:instrText xml:space="preserve"> DOCPROPERTY  Keywords  \* MERGEFORMAT </w:instrText>
                    </w:r>
                    <w:r>
                      <w:rPr>
                        <w:color w:val="5B5B5B"/>
                      </w:rPr>
                      <w:fldChar w:fldCharType="separate"/>
                    </w:r>
                    <w:r w:rsidR="00CA0B6E">
                      <w:rPr>
                        <w:color w:val="5B5B5B"/>
                      </w:rPr>
                      <w:t>02. November 2011</w:t>
                    </w:r>
                    <w:r>
                      <w:rPr>
                        <w:color w:val="5B5B5B"/>
                      </w:rPr>
                      <w:fldChar w:fldCharType="end"/>
                    </w:r>
                  </w:p>
                  <w:p w:rsidR="00240E5D" w:rsidRPr="0086164C" w:rsidRDefault="00240E5D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3810" t="0" r="3810" b="1270"/>
              <wp:wrapNone/>
              <wp:docPr id="7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9" o:spid="_x0000_s1026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E5D" w:rsidRPr="00B00A2B" w:rsidRDefault="00240E5D" w:rsidP="0082390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1905" t="0" r="2540" b="4445"/>
              <wp:wrapNone/>
              <wp:docPr id="4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40E5D" w:rsidRPr="00C17026" w:rsidRDefault="00240E5D" w:rsidP="0082390F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:rsidR="00240E5D" w:rsidRPr="00C17026" w:rsidRDefault="00240E5D" w:rsidP="0082390F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:rsidR="00240E5D" w:rsidRPr="00C17026" w:rsidRDefault="00240E5D" w:rsidP="0082390F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sCw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O96wLD4AgAAjQYAAA4AAAAAAAAAAAAAAAAALgIAAGRycy9lMm9Eb2MueG1sUEsBAi0AFAAGAAgA&#10;AAAhAPDk1NXfAAAADQEAAA8AAAAAAAAAAAAAAAAAUgUAAGRycy9kb3ducmV2LnhtbFBLBQYAAAAA&#10;BAAEAPMAAABeBgAAAAA=&#10;" filled="f" stroked="f">
              <v:textbox>
                <w:txbxContent>
                  <w:p w:rsidR="00240E5D" w:rsidRPr="00C17026" w:rsidRDefault="00240E5D" w:rsidP="0082390F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:rsidR="00240E5D" w:rsidRPr="00C17026" w:rsidRDefault="00240E5D" w:rsidP="0082390F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:rsidR="00240E5D" w:rsidRPr="00C17026" w:rsidRDefault="00240E5D" w:rsidP="0082390F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3810" t="0" r="3810" b="1270"/>
              <wp:wrapNone/>
              <wp:docPr id="2" name="Freeform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" o:spid="_x0000_s1026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E5D" w:rsidRDefault="00240E5D">
      <w:r>
        <w:separator/>
      </w:r>
    </w:p>
  </w:footnote>
  <w:footnote w:type="continuationSeparator" w:id="0">
    <w:p w:rsidR="00240E5D" w:rsidRDefault="00240E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240E5D" w:rsidRPr="000E5582">
      <w:tc>
        <w:tcPr>
          <w:tcW w:w="8562" w:type="dxa"/>
          <w:shd w:val="clear" w:color="auto" w:fill="auto"/>
        </w:tcPr>
        <w:p w:rsidR="00240E5D" w:rsidRPr="000E5582" w:rsidRDefault="00240E5D" w:rsidP="0082390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 w:rsidRPr="000E5582">
            <w:rPr>
              <w:rStyle w:val="Kopfzeilen-Hervorhebung"/>
              <w:position w:val="10"/>
            </w:rPr>
            <w:fldChar w:fldCharType="begin"/>
          </w:r>
          <w:r w:rsidRPr="000E5582">
            <w:rPr>
              <w:rStyle w:val="Kopfzeilen-Hervorhebung"/>
              <w:position w:val="10"/>
            </w:rPr>
            <w:instrText xml:space="preserve"> </w:instrText>
          </w:r>
          <w:r>
            <w:rPr>
              <w:rStyle w:val="Kopfzeilen-Hervorhebung"/>
              <w:position w:val="10"/>
            </w:rPr>
            <w:instrText>DOCPROPERTY</w:instrText>
          </w:r>
          <w:r w:rsidRPr="000E5582">
            <w:rPr>
              <w:rStyle w:val="Kopfzeilen-Hervorhebung"/>
              <w:position w:val="10"/>
            </w:rPr>
            <w:instrText xml:space="preserve">  Title  \* MERGEFORMAT </w:instrText>
          </w:r>
          <w:r w:rsidRPr="000E5582">
            <w:rPr>
              <w:rStyle w:val="Kopfzeilen-Hervorhebung"/>
              <w:position w:val="10"/>
            </w:rPr>
            <w:fldChar w:fldCharType="separate"/>
          </w:r>
          <w:r w:rsidR="00CA0B6E">
            <w:rPr>
              <w:rStyle w:val="Kopfzeilen-Hervorhebung"/>
              <w:position w:val="10"/>
            </w:rPr>
            <w:t>TYPO3-Schulung</w:t>
          </w:r>
          <w:r w:rsidRPr="000E5582">
            <w:rPr>
              <w:rStyle w:val="Kopfzeilen-Hervorhebung"/>
              <w:position w:val="10"/>
            </w:rPr>
            <w:fldChar w:fldCharType="end"/>
          </w:r>
          <w:r w:rsidRPr="000E5582">
            <w:rPr>
              <w:position w:val="10"/>
            </w:rPr>
            <w:t xml:space="preserve"> zum Projekt „</w:t>
          </w:r>
          <w:r w:rsidRPr="000E5582">
            <w:rPr>
              <w:rStyle w:val="Kopfzeilen-Hervorhebung"/>
              <w:position w:val="10"/>
            </w:rPr>
            <w:fldChar w:fldCharType="begin"/>
          </w:r>
          <w:r w:rsidRPr="000E5582">
            <w:rPr>
              <w:rStyle w:val="Kopfzeilen-Hervorhebung"/>
              <w:position w:val="10"/>
            </w:rPr>
            <w:instrText xml:space="preserve"> </w:instrText>
          </w:r>
          <w:r>
            <w:rPr>
              <w:rStyle w:val="Kopfzeilen-Hervorhebung"/>
              <w:position w:val="10"/>
            </w:rPr>
            <w:instrText>DOCPROPERTY</w:instrText>
          </w:r>
          <w:r w:rsidRPr="000E5582">
            <w:rPr>
              <w:rStyle w:val="Kopfzeilen-Hervorhebung"/>
              <w:position w:val="10"/>
            </w:rPr>
            <w:instrText xml:space="preserve">  Subject  \* MERGEFORMAT </w:instrText>
          </w:r>
          <w:r w:rsidRPr="000E5582">
            <w:rPr>
              <w:rStyle w:val="Kopfzeilen-Hervorhebung"/>
              <w:position w:val="10"/>
            </w:rPr>
            <w:fldChar w:fldCharType="separate"/>
          </w:r>
          <w:r w:rsidR="00CA0B6E">
            <w:rPr>
              <w:rStyle w:val="Kopfzeilen-Hervorhebung"/>
              <w:position w:val="10"/>
            </w:rPr>
            <w:t>Grundlagen</w:t>
          </w:r>
          <w:r w:rsidRPr="000E5582">
            <w:rPr>
              <w:rStyle w:val="Kopfzeilen-Hervorhebung"/>
              <w:position w:val="10"/>
            </w:rPr>
            <w:fldChar w:fldCharType="end"/>
          </w:r>
          <w:r w:rsidRPr="000E5582">
            <w:rPr>
              <w:position w:val="10"/>
            </w:rPr>
            <w:t>“ (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DOCPROPERTY</w:instrText>
          </w:r>
          <w:r w:rsidRPr="000E5582">
            <w:rPr>
              <w:position w:val="10"/>
            </w:rPr>
            <w:instrText xml:space="preserve">  </w:instrText>
          </w:r>
          <w:r>
            <w:rPr>
              <w:position w:val="10"/>
            </w:rPr>
            <w:instrText>Kunde</w:instrText>
          </w:r>
          <w:r w:rsidRPr="000E5582">
            <w:rPr>
              <w:position w:val="10"/>
            </w:rPr>
            <w:instrText xml:space="preserve">  \* MERGEFORMAT </w:instrText>
          </w:r>
          <w:r w:rsidRPr="000E5582">
            <w:rPr>
              <w:position w:val="10"/>
            </w:rPr>
            <w:fldChar w:fldCharType="separate"/>
          </w:r>
          <w:r w:rsidR="00CA0B6E">
            <w:rPr>
              <w:position w:val="10"/>
            </w:rPr>
            <w:t xml:space="preserve">Auto </w:t>
          </w:r>
          <w:proofErr w:type="spellStart"/>
          <w:r w:rsidR="00CA0B6E">
            <w:rPr>
              <w:position w:val="10"/>
            </w:rPr>
            <w:t>Weege</w:t>
          </w:r>
          <w:proofErr w:type="spellEnd"/>
          <w:r w:rsidRPr="000E5582">
            <w:rPr>
              <w:position w:val="10"/>
            </w:rPr>
            <w:fldChar w:fldCharType="end"/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240E5D" w:rsidRPr="000E5582" w:rsidRDefault="00240E5D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849630</wp:posOffset>
                    </wp:positionH>
                    <wp:positionV relativeFrom="paragraph">
                      <wp:posOffset>-456565</wp:posOffset>
                    </wp:positionV>
                    <wp:extent cx="467995" cy="465455"/>
                    <wp:effectExtent l="1905" t="635" r="0" b="635"/>
                    <wp:wrapNone/>
                    <wp:docPr id="10" name="Rectangl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74" o:spid="_x0000_s1026" style="position:absolute;margin-left:66.9pt;margin-top:-35.9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uJlfQIAAPw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" fillcolor="#dddd39" stroked="f"/>
                </w:pict>
              </mc:Fallback>
            </mc:AlternateConten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>
            <w:rPr>
              <w:noProof/>
              <w:position w:val="10"/>
            </w:rPr>
            <w:t>2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NUMPAGES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CA0B6E">
            <w:rPr>
              <w:noProof/>
              <w:position w:val="10"/>
            </w:rPr>
            <w:t>1</w:t>
          </w:r>
          <w:r w:rsidRPr="000E5582">
            <w:rPr>
              <w:position w:val="10"/>
            </w:rPr>
            <w:fldChar w:fldCharType="end"/>
          </w:r>
        </w:p>
      </w:tc>
    </w:tr>
  </w:tbl>
  <w:p w:rsidR="00240E5D" w:rsidRDefault="00240E5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240E5D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bookmarkStart w:id="2" w:name="OLE_LINK1"/>
        <w:p w:rsidR="00240E5D" w:rsidRDefault="00240E5D" w:rsidP="0082390F">
          <w:pPr>
            <w:pStyle w:val="Dokumenttitel"/>
          </w:pPr>
          <w:r>
            <w:fldChar w:fldCharType="begin"/>
          </w:r>
          <w:r>
            <w:instrText xml:space="preserve"> DOCPROPERTY  Title  \* MERGEFORMAT </w:instrText>
          </w:r>
          <w:r>
            <w:fldChar w:fldCharType="separate"/>
          </w:r>
          <w:r w:rsidR="00CA0B6E">
            <w:t>TYPO3-Schulung</w:t>
          </w:r>
          <w:r>
            <w:fldChar w:fldCharType="end"/>
          </w:r>
        </w:p>
        <w:p w:rsidR="00240E5D" w:rsidRDefault="00CA0B6E" w:rsidP="00203052">
          <w:pPr>
            <w:pStyle w:val="Projekttitel"/>
          </w:pPr>
          <w:r>
            <w:fldChar w:fldCharType="begin"/>
          </w:r>
          <w:r>
            <w:instrText xml:space="preserve"> DOCPROPERTY  Subject  \* MERGEFORMAT </w:instrText>
          </w:r>
          <w:r>
            <w:fldChar w:fldCharType="separate"/>
          </w:r>
          <w:r>
            <w:t>Grundlagen</w:t>
          </w:r>
          <w:r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240E5D" w:rsidRPr="008636E5" w:rsidRDefault="00240E5D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2055495</wp:posOffset>
                    </wp:positionH>
                    <wp:positionV relativeFrom="page">
                      <wp:posOffset>-464185</wp:posOffset>
                    </wp:positionV>
                    <wp:extent cx="467995" cy="465455"/>
                    <wp:effectExtent l="0" t="2540" r="635" b="0"/>
                    <wp:wrapNone/>
                    <wp:docPr id="6" name="Rectangle 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92" o:spid="_x0000_s102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Lvfg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" fillcolor="#dddd39" stroked="f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vanish/>
            </w:rPr>
            <w:drawing>
              <wp:inline distT="0" distB="0" distL="0" distR="0">
                <wp:extent cx="1878965" cy="1273810"/>
                <wp:effectExtent l="0" t="0" r="6985" b="2540"/>
                <wp:docPr id="3" name="Bild 3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8965" cy="1273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40E5D">
      <w:trPr>
        <w:trHeight w:val="1736"/>
      </w:trPr>
      <w:tc>
        <w:tcPr>
          <w:tcW w:w="6771" w:type="dxa"/>
          <w:vMerge/>
        </w:tcPr>
        <w:p w:rsidR="00240E5D" w:rsidRPr="00472660" w:rsidRDefault="00240E5D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240E5D" w:rsidRPr="00472660" w:rsidRDefault="00240E5D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240E5D" w:rsidTr="00B1082F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240E5D" w:rsidRDefault="00240E5D" w:rsidP="0082390F">
          <w:pPr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 Kunde  \* MERGEFORMAT </w:instrText>
          </w:r>
          <w:r>
            <w:rPr>
              <w:b/>
            </w:rPr>
            <w:fldChar w:fldCharType="separate"/>
          </w:r>
          <w:r w:rsidR="00CA0B6E">
            <w:rPr>
              <w:b/>
            </w:rPr>
            <w:t xml:space="preserve">Auto </w:t>
          </w:r>
          <w:proofErr w:type="spellStart"/>
          <w:r w:rsidR="00CA0B6E">
            <w:rPr>
              <w:b/>
            </w:rPr>
            <w:t>Weege</w:t>
          </w:r>
          <w:proofErr w:type="spellEnd"/>
          <w:r>
            <w:rPr>
              <w:b/>
            </w:rPr>
            <w:fldChar w:fldCharType="end"/>
          </w:r>
        </w:p>
        <w:p w:rsidR="00240E5D" w:rsidRPr="004B2B14" w:rsidRDefault="00CA0B6E" w:rsidP="0082390F">
          <w:r>
            <w:fldChar w:fldCharType="begin"/>
          </w:r>
          <w:r>
            <w:instrText xml:space="preserve"> DOCPROPERTY  Keywords  \* MERGEFORMAT </w:instrText>
          </w:r>
          <w:r>
            <w:fldChar w:fldCharType="separate"/>
          </w:r>
          <w:r>
            <w:t>02. November 2011</w:t>
          </w:r>
          <w:r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240E5D" w:rsidRPr="000E6486" w:rsidRDefault="00240E5D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fldChar w:fldCharType="begin"/>
          </w:r>
          <w:r>
            <w:rPr>
              <w:color w:val="4F5B56"/>
            </w:rPr>
            <w:instrText xml:space="preserve"> DOCPROPERTY  Author  \* MERGEFORMAT </w:instrText>
          </w:r>
          <w:r>
            <w:rPr>
              <w:color w:val="4F5B56"/>
            </w:rPr>
            <w:fldChar w:fldCharType="separate"/>
          </w:r>
          <w:r w:rsidR="00CA0B6E">
            <w:rPr>
              <w:color w:val="4F5B56"/>
            </w:rPr>
            <w:t>Henning Klingbeil</w:t>
          </w:r>
          <w:r>
            <w:rPr>
              <w:color w:val="4F5B56"/>
            </w:rPr>
            <w:fldChar w:fldCharType="end"/>
          </w:r>
        </w:p>
        <w:p w:rsidR="00240E5D" w:rsidRPr="000E6486" w:rsidRDefault="00240E5D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fldChar w:fldCharType="begin"/>
          </w:r>
          <w:r>
            <w:rPr>
              <w:color w:val="4F5B56"/>
            </w:rPr>
            <w:instrText xml:space="preserve"> DOCPROPERTY  Mitarbeitertitel  \* MERGEFORMAT </w:instrText>
          </w:r>
          <w:r>
            <w:rPr>
              <w:color w:val="4F5B56"/>
            </w:rPr>
            <w:fldChar w:fldCharType="separate"/>
          </w:r>
          <w:r w:rsidR="00CA0B6E">
            <w:rPr>
              <w:color w:val="4F5B56"/>
            </w:rPr>
            <w:t>Leiter Kundenservice</w:t>
          </w:r>
          <w:r>
            <w:rPr>
              <w:color w:val="4F5B56"/>
            </w:rPr>
            <w:fldChar w:fldCharType="end"/>
          </w:r>
        </w:p>
        <w:p w:rsidR="00240E5D" w:rsidRPr="000E6486" w:rsidRDefault="00240E5D" w:rsidP="0082390F">
          <w:pPr>
            <w:pStyle w:val="itao-Adresse"/>
          </w:pPr>
          <w:proofErr w:type="spellStart"/>
          <w:r w:rsidRPr="000E6486">
            <w:t>fon</w:t>
          </w:r>
          <w:proofErr w:type="spellEnd"/>
          <w:r w:rsidRPr="000E6486">
            <w:t xml:space="preserve"> +49 </w:t>
          </w:r>
          <w:r>
            <w:t>(0) 5241 74337–</w:t>
          </w:r>
          <w:r w:rsidR="00CA0B6E">
            <w:fldChar w:fldCharType="begin"/>
          </w:r>
          <w:r w:rsidR="00CA0B6E">
            <w:instrText xml:space="preserve"> DOCPROPERTY  Durchwahl  \* MERGEFORMAT </w:instrText>
          </w:r>
          <w:r w:rsidR="00CA0B6E">
            <w:fldChar w:fldCharType="separate"/>
          </w:r>
          <w:r w:rsidR="00CA0B6E">
            <w:t>25</w:t>
          </w:r>
          <w:r w:rsidR="00CA0B6E">
            <w:fldChar w:fldCharType="end"/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240E5D" w:rsidRPr="008636E5" w:rsidRDefault="00CA0B6E" w:rsidP="0082390F">
          <w:pPr>
            <w:pStyle w:val="itao-Adresse"/>
          </w:pPr>
          <w:r>
            <w:fldChar w:fldCharType="begin"/>
          </w:r>
          <w:r>
            <w:instrText xml:space="preserve"> DOCPROPERTY  E-Mail  \* MERGEFORMAT </w:instrText>
          </w:r>
          <w:r>
            <w:fldChar w:fldCharType="separate"/>
          </w:r>
          <w:r>
            <w:t>henning.klingbeil@itao.de</w:t>
          </w:r>
          <w:r>
            <w:fldChar w:fldCharType="end"/>
          </w:r>
          <w:r w:rsidR="00240E5D" w:rsidRPr="000E6486">
            <w:t xml:space="preserve"> </w:t>
          </w:r>
          <w:r w:rsidR="00240E5D" w:rsidRPr="000E6486">
            <w:rPr>
              <w:rStyle w:val="QuadratTrennzeichen"/>
            </w:rPr>
            <w:sym w:font="Wingdings" w:char="F06E"/>
          </w:r>
          <w:r w:rsidR="00240E5D" w:rsidRPr="000E6486">
            <w:t xml:space="preserve"> </w:t>
          </w:r>
          <w:r w:rsidR="00240E5D">
            <w:t>www.itao.de</w:t>
          </w:r>
        </w:p>
      </w:tc>
    </w:tr>
    <w:tr w:rsidR="00240E5D" w:rsidTr="00B1082F">
      <w:trPr>
        <w:trHeight w:val="576"/>
      </w:trPr>
      <w:tc>
        <w:tcPr>
          <w:tcW w:w="6771" w:type="dxa"/>
          <w:vMerge/>
        </w:tcPr>
        <w:p w:rsidR="00240E5D" w:rsidRDefault="00240E5D" w:rsidP="0082390F">
          <w:pPr>
            <w:pStyle w:val="Dokumenttitel"/>
          </w:pPr>
        </w:p>
      </w:tc>
      <w:tc>
        <w:tcPr>
          <w:tcW w:w="3260" w:type="dxa"/>
          <w:vMerge/>
        </w:tcPr>
        <w:p w:rsidR="00240E5D" w:rsidRPr="00472660" w:rsidRDefault="00240E5D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2"/>
  <w:p w:rsidR="00240E5D" w:rsidRDefault="00240E5D" w:rsidP="0082390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-180340</wp:posOffset>
              </wp:positionH>
              <wp:positionV relativeFrom="page">
                <wp:posOffset>1274445</wp:posOffset>
              </wp:positionV>
              <wp:extent cx="179705" cy="2125345"/>
              <wp:effectExtent l="635" t="0" r="635" b="635"/>
              <wp:wrapTopAndBottom/>
              <wp:docPr id="5" name="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212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9" o:spid="_x0000_s1026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Tgxew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" stroked="f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16E49"/>
    <w:multiLevelType w:val="multilevel"/>
    <w:tmpl w:val="0407001F"/>
    <w:numStyleLink w:val="FormatvorlageMitGliederungLinks0cmHngend063cm"/>
  </w:abstractNum>
  <w:abstractNum w:abstractNumId="4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87671B4"/>
    <w:multiLevelType w:val="hybridMultilevel"/>
    <w:tmpl w:val="A3E661D0"/>
    <w:lvl w:ilvl="0" w:tplc="510A4BBA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9D1308"/>
    <w:multiLevelType w:val="hybridMultilevel"/>
    <w:tmpl w:val="8A8490B8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FF1747"/>
    <w:multiLevelType w:val="hybridMultilevel"/>
    <w:tmpl w:val="C492CB44"/>
    <w:lvl w:ilvl="0" w:tplc="87C65380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5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8"/>
  </w:num>
  <w:num w:numId="4">
    <w:abstractNumId w:val="14"/>
  </w:num>
  <w:num w:numId="5">
    <w:abstractNumId w:val="5"/>
  </w:num>
  <w:num w:numId="6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4"/>
  </w:num>
  <w:num w:numId="8">
    <w:abstractNumId w:val="4"/>
  </w:num>
  <w:num w:numId="9">
    <w:abstractNumId w:val="4"/>
  </w:num>
  <w:num w:numId="10">
    <w:abstractNumId w:val="0"/>
  </w:num>
  <w:num w:numId="11">
    <w:abstractNumId w:val="4"/>
  </w:num>
  <w:num w:numId="12">
    <w:abstractNumId w:val="4"/>
  </w:num>
  <w:num w:numId="13">
    <w:abstractNumId w:val="12"/>
  </w:num>
  <w:num w:numId="14">
    <w:abstractNumId w:val="9"/>
  </w:num>
  <w:num w:numId="15">
    <w:abstractNumId w:val="1"/>
  </w:num>
  <w:num w:numId="16">
    <w:abstractNumId w:val="7"/>
  </w:num>
  <w:num w:numId="17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15"/>
  </w:num>
  <w:num w:numId="19">
    <w:abstractNumId w:val="2"/>
  </w:num>
  <w:num w:numId="20">
    <w:abstractNumId w:val="3"/>
  </w:num>
  <w:num w:numId="21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2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3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4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5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6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7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8">
    <w:abstractNumId w:val="11"/>
  </w:num>
  <w:num w:numId="29">
    <w:abstractNumId w:val="4"/>
  </w:num>
  <w:num w:numId="30">
    <w:abstractNumId w:val="4"/>
  </w:num>
  <w:num w:numId="31">
    <w:abstractNumId w:val="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savePreviewPicture/>
  <w:hdrShapeDefaults>
    <o:shapedefaults v:ext="edit" spidmax="6145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454"/>
    <w:rsid w:val="00010D2B"/>
    <w:rsid w:val="0008357C"/>
    <w:rsid w:val="000A66BD"/>
    <w:rsid w:val="000B0D68"/>
    <w:rsid w:val="000B40C2"/>
    <w:rsid w:val="001D6EBD"/>
    <w:rsid w:val="001F257E"/>
    <w:rsid w:val="00203052"/>
    <w:rsid w:val="00240E5D"/>
    <w:rsid w:val="00243B0A"/>
    <w:rsid w:val="002E2454"/>
    <w:rsid w:val="003370CC"/>
    <w:rsid w:val="00337A54"/>
    <w:rsid w:val="00347484"/>
    <w:rsid w:val="00382CA3"/>
    <w:rsid w:val="003A1344"/>
    <w:rsid w:val="003B4B91"/>
    <w:rsid w:val="003D2121"/>
    <w:rsid w:val="00466D1B"/>
    <w:rsid w:val="004B76A5"/>
    <w:rsid w:val="004D6AA2"/>
    <w:rsid w:val="005000B9"/>
    <w:rsid w:val="0050030F"/>
    <w:rsid w:val="005160CC"/>
    <w:rsid w:val="00566A80"/>
    <w:rsid w:val="00642DE2"/>
    <w:rsid w:val="00642E71"/>
    <w:rsid w:val="0064614A"/>
    <w:rsid w:val="006635BD"/>
    <w:rsid w:val="00693920"/>
    <w:rsid w:val="006C5AAD"/>
    <w:rsid w:val="00730F32"/>
    <w:rsid w:val="007572F5"/>
    <w:rsid w:val="00785F65"/>
    <w:rsid w:val="00814A31"/>
    <w:rsid w:val="0082390F"/>
    <w:rsid w:val="008913EA"/>
    <w:rsid w:val="008949C9"/>
    <w:rsid w:val="008A5AAA"/>
    <w:rsid w:val="008E6197"/>
    <w:rsid w:val="008F62E4"/>
    <w:rsid w:val="00935E6A"/>
    <w:rsid w:val="0097489E"/>
    <w:rsid w:val="00A134B5"/>
    <w:rsid w:val="00A15C72"/>
    <w:rsid w:val="00A23D57"/>
    <w:rsid w:val="00A2401C"/>
    <w:rsid w:val="00A32335"/>
    <w:rsid w:val="00A80FEA"/>
    <w:rsid w:val="00AD4814"/>
    <w:rsid w:val="00AE4103"/>
    <w:rsid w:val="00B1082F"/>
    <w:rsid w:val="00BA52EC"/>
    <w:rsid w:val="00C2086B"/>
    <w:rsid w:val="00C3433A"/>
    <w:rsid w:val="00C419E9"/>
    <w:rsid w:val="00C636DB"/>
    <w:rsid w:val="00CA0B6E"/>
    <w:rsid w:val="00CA6D8F"/>
    <w:rsid w:val="00CA6EE3"/>
    <w:rsid w:val="00CB1A5B"/>
    <w:rsid w:val="00CE1646"/>
    <w:rsid w:val="00D83C88"/>
    <w:rsid w:val="00DC350C"/>
    <w:rsid w:val="00DC4402"/>
    <w:rsid w:val="00DC56A8"/>
    <w:rsid w:val="00E069AD"/>
    <w:rsid w:val="00E10556"/>
    <w:rsid w:val="00E6354A"/>
    <w:rsid w:val="00E90DA9"/>
    <w:rsid w:val="00EF4564"/>
    <w:rsid w:val="00F01080"/>
    <w:rsid w:val="00F62BD0"/>
    <w:rsid w:val="00FA661C"/>
    <w:rsid w:val="00FC3038"/>
    <w:rsid w:val="00FE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customStyle="1" w:styleId="Tabellengitternetz">
    <w:name w:val="Tabellengitternetz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2E2454"/>
    <w:pPr>
      <w:spacing w:before="40" w:after="80" w:line="240" w:lineRule="auto"/>
    </w:pPr>
    <w:rPr>
      <w:b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20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03052"/>
    <w:rPr>
      <w:rFonts w:ascii="Tahoma" w:hAnsi="Tahoma" w:cs="Tahoma"/>
      <w:bCs/>
      <w:kern w:val="8"/>
      <w:sz w:val="16"/>
      <w:szCs w:val="16"/>
    </w:rPr>
  </w:style>
  <w:style w:type="character" w:styleId="Fett">
    <w:name w:val="Strong"/>
    <w:basedOn w:val="Absatz-Standardschriftart"/>
    <w:uiPriority w:val="22"/>
    <w:qFormat/>
    <w:rsid w:val="00240E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customStyle="1" w:styleId="Tabellengitternetz">
    <w:name w:val="Tabellengitternetz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2E2454"/>
    <w:pPr>
      <w:spacing w:before="40" w:after="80" w:line="240" w:lineRule="auto"/>
    </w:pPr>
    <w:rPr>
      <w:b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20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03052"/>
    <w:rPr>
      <w:rFonts w:ascii="Tahoma" w:hAnsi="Tahoma" w:cs="Tahoma"/>
      <w:bCs/>
      <w:kern w:val="8"/>
      <w:sz w:val="16"/>
      <w:szCs w:val="16"/>
    </w:rPr>
  </w:style>
  <w:style w:type="character" w:styleId="Fett">
    <w:name w:val="Strong"/>
    <w:basedOn w:val="Absatz-Standardschriftart"/>
    <w:uiPriority w:val="22"/>
    <w:qFormat/>
    <w:rsid w:val="00240E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Protokoll_Projekt_CB-Berich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7F526-7FD1-4553-9444-3C1800802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Protokoll_Projekt_CB-Bericht.dot</Template>
  <TotalTime>0</TotalTime>
  <Pages>1</Pages>
  <Words>52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2</vt:i4>
      </vt:variant>
    </vt:vector>
  </HeadingPairs>
  <TitlesOfParts>
    <vt:vector size="3" baseType="lpstr">
      <vt:lpstr>TYPO3-Schulung</vt:lpstr>
      <vt:lpstr>Zugangsdaten http://dev.auto-weege.de/typo3/</vt:lpstr>
      <vt:lpstr/>
    </vt:vector>
  </TitlesOfParts>
  <Company>Microsoft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TYPO3-Schulung</dc:title>
  <dc:subject>Grundlagen</dc:subject>
  <dc:creator>Henning Klingbeil</dc:creator>
  <cp:keywords>02. November 2011</cp:keywords>
  <cp:lastModifiedBy>Henning Klingbeil</cp:lastModifiedBy>
  <cp:revision>4</cp:revision>
  <cp:lastPrinted>2011-10-28T13:35:00Z</cp:lastPrinted>
  <dcterms:created xsi:type="dcterms:W3CDTF">2011-10-11T12:52:00Z</dcterms:created>
  <dcterms:modified xsi:type="dcterms:W3CDTF">2011-10-28T13:37:00Z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Auto Weege</vt:lpwstr>
  </property>
</Properties>
</file>