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97E" w:rsidRPr="006F4549" w:rsidRDefault="003D4078" w:rsidP="00BD797E">
      <w:pPr>
        <w:pStyle w:val="berschrift1"/>
        <w:rPr>
          <w:lang w:val="en-US"/>
        </w:rPr>
      </w:pPr>
      <w:r>
        <w:rPr>
          <w:lang w:val="en-US"/>
        </w:rPr>
        <w:t>Google Analytics Workshop</w:t>
      </w:r>
    </w:p>
    <w:p w:rsidR="003D4078" w:rsidRPr="001703FF" w:rsidRDefault="003D4078" w:rsidP="001703FF">
      <w:pPr>
        <w:pStyle w:val="Aufzhlung1"/>
        <w:numPr>
          <w:ilvl w:val="0"/>
          <w:numId w:val="21"/>
        </w:numPr>
        <w:rPr>
          <w:b/>
          <w:sz w:val="24"/>
        </w:rPr>
      </w:pPr>
      <w:r w:rsidRPr="001703FF">
        <w:rPr>
          <w:b/>
          <w:sz w:val="24"/>
        </w:rPr>
        <w:t>Anmeldung</w:t>
      </w:r>
    </w:p>
    <w:p w:rsidR="003D4078" w:rsidRPr="003D4078" w:rsidRDefault="003D4078" w:rsidP="001703FF">
      <w:pPr>
        <w:pStyle w:val="Aufzhlung1"/>
        <w:numPr>
          <w:ilvl w:val="0"/>
          <w:numId w:val="0"/>
        </w:numPr>
        <w:ind w:firstLine="709"/>
      </w:pPr>
      <w:r w:rsidRPr="003D4078">
        <w:t xml:space="preserve">Nutzer: </w:t>
      </w:r>
      <w:hyperlink r:id="rId8" w:history="1">
        <w:r w:rsidRPr="003D4078">
          <w:rPr>
            <w:rStyle w:val="Hyperlink"/>
          </w:rPr>
          <w:t>service@itao.de</w:t>
        </w:r>
      </w:hyperlink>
      <w:r w:rsidRPr="003D4078">
        <w:t xml:space="preserve"> (alle Kliniken)</w:t>
      </w:r>
    </w:p>
    <w:p w:rsidR="003D4078" w:rsidRDefault="003D4078" w:rsidP="003D4078">
      <w:pPr>
        <w:pStyle w:val="Aufzhlung1"/>
        <w:numPr>
          <w:ilvl w:val="0"/>
          <w:numId w:val="0"/>
        </w:numPr>
      </w:pPr>
      <w:r>
        <w:tab/>
      </w:r>
      <w:r>
        <w:tab/>
      </w:r>
      <w:hyperlink r:id="rId9" w:history="1">
        <w:r w:rsidRPr="00852E79">
          <w:rPr>
            <w:rStyle w:val="Hyperlink"/>
          </w:rPr>
          <w:t>info@pk-mx.de</w:t>
        </w:r>
      </w:hyperlink>
      <w:r>
        <w:t xml:space="preserve"> (alle Kliniken)</w:t>
      </w:r>
    </w:p>
    <w:p w:rsidR="005512E5" w:rsidRDefault="005512E5" w:rsidP="003D4078">
      <w:pPr>
        <w:pStyle w:val="Aufzhlung1"/>
        <w:numPr>
          <w:ilvl w:val="0"/>
          <w:numId w:val="0"/>
        </w:numPr>
      </w:pPr>
      <w:r>
        <w:tab/>
        <w:t>Nutzer hinzufügen?</w:t>
      </w:r>
      <w:r w:rsidR="002A3E88">
        <w:t xml:space="preserve"> Google Konto erforderlich</w:t>
      </w:r>
      <w:r w:rsidR="00E86C2E">
        <w:t xml:space="preserve"> oder Berichte erstellen?</w:t>
      </w:r>
    </w:p>
    <w:p w:rsidR="001703FF" w:rsidRDefault="001703FF" w:rsidP="001703FF">
      <w:pPr>
        <w:pStyle w:val="Aufzhlung1"/>
        <w:numPr>
          <w:ilvl w:val="0"/>
          <w:numId w:val="0"/>
        </w:numPr>
        <w:ind w:left="720"/>
      </w:pPr>
      <w:r>
        <w:t>Benutzeroberfläche</w:t>
      </w:r>
      <w:r w:rsidR="00E86C2E">
        <w:t>, Navigation, Inhalt</w:t>
      </w:r>
      <w:r>
        <w:t xml:space="preserve"> (Klinikwechsel)</w:t>
      </w:r>
    </w:p>
    <w:p w:rsidR="001703FF" w:rsidRDefault="00BB2BD0" w:rsidP="001703FF">
      <w:pPr>
        <w:pStyle w:val="Aufzhlung1"/>
        <w:numPr>
          <w:ilvl w:val="0"/>
          <w:numId w:val="0"/>
        </w:numPr>
        <w:ind w:left="720" w:hanging="360"/>
      </w:pPr>
      <w:r>
        <w:tab/>
        <w:t>Einleitung – Wer kenn</w:t>
      </w:r>
      <w:r w:rsidR="00FF6C50">
        <w:t>t</w:t>
      </w:r>
      <w:r>
        <w:t xml:space="preserve"> </w:t>
      </w:r>
      <w:proofErr w:type="spellStart"/>
      <w:r>
        <w:t>Analytics</w:t>
      </w:r>
      <w:proofErr w:type="spellEnd"/>
      <w:r>
        <w:t>, wer wird es nutzen? Wie funktioniert es?</w:t>
      </w:r>
    </w:p>
    <w:p w:rsidR="001703FF" w:rsidRPr="001703FF" w:rsidRDefault="00885DB5" w:rsidP="001703FF">
      <w:pPr>
        <w:pStyle w:val="Aufzhlung1"/>
        <w:numPr>
          <w:ilvl w:val="0"/>
          <w:numId w:val="21"/>
        </w:numPr>
        <w:rPr>
          <w:b/>
        </w:rPr>
      </w:pPr>
      <w:r>
        <w:rPr>
          <w:b/>
        </w:rPr>
        <w:t xml:space="preserve">Eigene </w:t>
      </w:r>
      <w:proofErr w:type="spellStart"/>
      <w:r>
        <w:rPr>
          <w:b/>
        </w:rPr>
        <w:t>Ihnalte</w:t>
      </w:r>
      <w:proofErr w:type="spellEnd"/>
    </w:p>
    <w:p w:rsidR="00885DB5" w:rsidRDefault="00885DB5" w:rsidP="001703FF">
      <w:pPr>
        <w:pStyle w:val="Aufzhlung1"/>
        <w:numPr>
          <w:ilvl w:val="0"/>
          <w:numId w:val="0"/>
        </w:numPr>
        <w:ind w:left="709"/>
      </w:pPr>
      <w:r>
        <w:t>Dashboard</w:t>
      </w:r>
      <w:r w:rsidR="00407203">
        <w:t xml:space="preserve"> (am Ende erklären wenn alle Zahlen interpretiert werden können)</w:t>
      </w:r>
    </w:p>
    <w:p w:rsidR="003D4078" w:rsidRDefault="001703FF" w:rsidP="001703FF">
      <w:pPr>
        <w:pStyle w:val="Aufzhlung1"/>
        <w:numPr>
          <w:ilvl w:val="0"/>
          <w:numId w:val="0"/>
        </w:numPr>
        <w:ind w:left="709"/>
      </w:pPr>
      <w:r>
        <w:t>Zeitspanne</w:t>
      </w:r>
    </w:p>
    <w:p w:rsidR="008B1FD9" w:rsidRDefault="001703FF" w:rsidP="00B71C29">
      <w:pPr>
        <w:pStyle w:val="Aufzhlung1"/>
        <w:numPr>
          <w:ilvl w:val="0"/>
          <w:numId w:val="0"/>
        </w:numPr>
        <w:ind w:left="2123" w:hanging="1425"/>
      </w:pPr>
      <w:proofErr w:type="spellStart"/>
      <w:r>
        <w:t>Widgets</w:t>
      </w:r>
      <w:proofErr w:type="spellEnd"/>
      <w:r>
        <w:t xml:space="preserve">: </w:t>
      </w:r>
      <w:r w:rsidR="00B71C29">
        <w:tab/>
      </w:r>
    </w:p>
    <w:p w:rsidR="001703FF" w:rsidRDefault="001703FF" w:rsidP="008B1FD9">
      <w:pPr>
        <w:pStyle w:val="Aufzhlung1"/>
        <w:numPr>
          <w:ilvl w:val="0"/>
          <w:numId w:val="0"/>
        </w:numPr>
        <w:ind w:left="2123" w:hanging="705"/>
      </w:pPr>
      <w:r>
        <w:t>Neue Besuche, Eindeutige Besucher, Browser, Standort, Absprungrate, Durc</w:t>
      </w:r>
      <w:r w:rsidR="008B1FD9">
        <w:t xml:space="preserve">h. Besuchsdauer, </w:t>
      </w:r>
      <w:r>
        <w:t>Seiten/Besuch</w:t>
      </w:r>
    </w:p>
    <w:p w:rsidR="001703FF" w:rsidRDefault="00B71C29" w:rsidP="008B1FD9">
      <w:pPr>
        <w:pStyle w:val="Aufzhlung1"/>
        <w:numPr>
          <w:ilvl w:val="0"/>
          <w:numId w:val="0"/>
        </w:numPr>
        <w:ind w:left="720" w:firstLine="698"/>
      </w:pPr>
      <w:r>
        <w:t xml:space="preserve">Neue </w:t>
      </w:r>
      <w:proofErr w:type="spellStart"/>
      <w:r w:rsidR="001703FF">
        <w:t>Widgets</w:t>
      </w:r>
      <w:proofErr w:type="spellEnd"/>
      <w:r w:rsidR="001703FF">
        <w:t xml:space="preserve"> erstellen und Löschen.</w:t>
      </w:r>
      <w:r>
        <w:t xml:space="preserve"> (Mobilgeräte, Länder)</w:t>
      </w:r>
    </w:p>
    <w:p w:rsidR="00885DB5" w:rsidRDefault="00885DB5" w:rsidP="00885DB5">
      <w:pPr>
        <w:pStyle w:val="Aufzhlung1"/>
        <w:numPr>
          <w:ilvl w:val="0"/>
          <w:numId w:val="0"/>
        </w:numPr>
        <w:ind w:left="720" w:hanging="360"/>
      </w:pPr>
      <w:r>
        <w:tab/>
        <w:t>Verknüpfungen (Lesezeichen zu wichtigsten Punkten)</w:t>
      </w:r>
    </w:p>
    <w:p w:rsidR="00885DB5" w:rsidRDefault="00885DB5" w:rsidP="00885DB5">
      <w:pPr>
        <w:pStyle w:val="Aufzhlung1"/>
        <w:numPr>
          <w:ilvl w:val="0"/>
          <w:numId w:val="0"/>
        </w:numPr>
        <w:ind w:left="720" w:hanging="360"/>
      </w:pPr>
      <w:r>
        <w:tab/>
        <w:t>Radar</w:t>
      </w:r>
      <w:r w:rsidR="00FF6C50">
        <w:t xml:space="preserve"> (aktuelle Trends)</w:t>
      </w:r>
    </w:p>
    <w:p w:rsidR="00885DB5" w:rsidRDefault="00885DB5" w:rsidP="00885DB5">
      <w:pPr>
        <w:pStyle w:val="Aufzhlung1"/>
        <w:numPr>
          <w:ilvl w:val="0"/>
          <w:numId w:val="0"/>
        </w:numPr>
        <w:ind w:left="720" w:hanging="360"/>
      </w:pPr>
    </w:p>
    <w:p w:rsidR="00885DB5" w:rsidRDefault="00885DB5" w:rsidP="00885DB5">
      <w:pPr>
        <w:pStyle w:val="Aufzhlung1"/>
        <w:numPr>
          <w:ilvl w:val="0"/>
          <w:numId w:val="21"/>
        </w:numPr>
        <w:rPr>
          <w:b/>
        </w:rPr>
      </w:pPr>
      <w:r w:rsidRPr="00885DB5">
        <w:rPr>
          <w:b/>
        </w:rPr>
        <w:t>Standardberichte</w:t>
      </w:r>
    </w:p>
    <w:p w:rsidR="00A92430" w:rsidRDefault="00885DB5" w:rsidP="00885DB5">
      <w:pPr>
        <w:pStyle w:val="Aufzhlung1"/>
        <w:numPr>
          <w:ilvl w:val="0"/>
          <w:numId w:val="0"/>
        </w:numPr>
        <w:ind w:left="709"/>
      </w:pPr>
      <w:r>
        <w:t>Echtzeit</w:t>
      </w:r>
      <w:r w:rsidR="00492D80">
        <w:t xml:space="preserve"> </w:t>
      </w:r>
    </w:p>
    <w:p w:rsidR="0088118F" w:rsidRDefault="00492D80" w:rsidP="00407203">
      <w:pPr>
        <w:pStyle w:val="Aufzhlung1"/>
        <w:numPr>
          <w:ilvl w:val="0"/>
          <w:numId w:val="0"/>
        </w:numPr>
        <w:ind w:left="709" w:firstLine="709"/>
      </w:pPr>
      <w:r>
        <w:t>(Übersicht, Standorte, Besucherquellen, Content)</w:t>
      </w:r>
      <w:r w:rsidR="00E86C2E">
        <w:t xml:space="preserve"> </w:t>
      </w:r>
      <w:proofErr w:type="spellStart"/>
      <w:r w:rsidR="00E86C2E">
        <w:t>wechsel</w:t>
      </w:r>
      <w:proofErr w:type="spellEnd"/>
      <w:r w:rsidR="00E86C2E">
        <w:t xml:space="preserve"> zwischen direkt/verweis</w:t>
      </w:r>
    </w:p>
    <w:p w:rsidR="00C13B73" w:rsidRDefault="00C13B73" w:rsidP="00885DB5">
      <w:pPr>
        <w:pStyle w:val="Aufzhlung1"/>
        <w:numPr>
          <w:ilvl w:val="0"/>
          <w:numId w:val="0"/>
        </w:numPr>
        <w:ind w:left="709"/>
      </w:pPr>
      <w:r>
        <w:t>Besucher</w:t>
      </w:r>
    </w:p>
    <w:p w:rsidR="0088118F" w:rsidRDefault="0088118F" w:rsidP="00407203">
      <w:pPr>
        <w:pStyle w:val="Aufzhlung1"/>
        <w:numPr>
          <w:ilvl w:val="0"/>
          <w:numId w:val="0"/>
        </w:numPr>
        <w:ind w:left="709" w:firstLine="709"/>
      </w:pPr>
      <w:r>
        <w:t>Übersicht</w:t>
      </w:r>
    </w:p>
    <w:p w:rsidR="00407203" w:rsidRDefault="00407203" w:rsidP="00407203">
      <w:pPr>
        <w:pStyle w:val="Aufzhlung1"/>
        <w:numPr>
          <w:ilvl w:val="0"/>
          <w:numId w:val="0"/>
        </w:numPr>
        <w:ind w:left="709" w:firstLine="709"/>
      </w:pPr>
      <w:r>
        <w:tab/>
        <w:t>Mit der Benutzeroberfläche spielen</w:t>
      </w:r>
      <w:r w:rsidR="004A1394">
        <w:t xml:space="preserve"> (Zeitspanne, Besuche vergleichen mit, Ansicht </w:t>
      </w:r>
      <w:proofErr w:type="spellStart"/>
      <w:r w:rsidR="004A1394">
        <w:t>ädnern</w:t>
      </w:r>
      <w:proofErr w:type="spellEnd"/>
      <w:r w:rsidR="004A1394">
        <w:t>)</w:t>
      </w:r>
    </w:p>
    <w:p w:rsidR="00407203" w:rsidRDefault="00407203" w:rsidP="00407203">
      <w:pPr>
        <w:pStyle w:val="Aufzhlung1"/>
        <w:numPr>
          <w:ilvl w:val="0"/>
          <w:numId w:val="0"/>
        </w:numPr>
        <w:ind w:left="709" w:firstLine="709"/>
      </w:pPr>
      <w:r>
        <w:tab/>
        <w:t>Begriffe erklären</w:t>
      </w:r>
    </w:p>
    <w:p w:rsidR="0088118F" w:rsidRDefault="0088118F" w:rsidP="00407203">
      <w:pPr>
        <w:pStyle w:val="Aufzhlung1"/>
        <w:numPr>
          <w:ilvl w:val="0"/>
          <w:numId w:val="0"/>
        </w:numPr>
        <w:ind w:left="709" w:firstLine="709"/>
      </w:pPr>
      <w:r>
        <w:t>Demografische Merkmale</w:t>
      </w:r>
    </w:p>
    <w:p w:rsidR="008C3045" w:rsidRDefault="008C3045" w:rsidP="00407203">
      <w:pPr>
        <w:pStyle w:val="Aufzhlung1"/>
        <w:numPr>
          <w:ilvl w:val="0"/>
          <w:numId w:val="0"/>
        </w:numPr>
        <w:ind w:left="709" w:firstLine="709"/>
      </w:pPr>
      <w:r>
        <w:tab/>
        <w:t xml:space="preserve">Standort: Städte nehmen (ungefähre </w:t>
      </w:r>
      <w:proofErr w:type="spellStart"/>
      <w:r>
        <w:t>angabe</w:t>
      </w:r>
      <w:proofErr w:type="spellEnd"/>
      <w:r>
        <w:t>)</w:t>
      </w:r>
    </w:p>
    <w:p w:rsidR="0088118F" w:rsidRDefault="0088118F" w:rsidP="00407203">
      <w:pPr>
        <w:pStyle w:val="Aufzhlung1"/>
        <w:numPr>
          <w:ilvl w:val="0"/>
          <w:numId w:val="0"/>
        </w:numPr>
        <w:ind w:left="709" w:firstLine="709"/>
      </w:pPr>
      <w:r>
        <w:t>Verhalten</w:t>
      </w:r>
    </w:p>
    <w:p w:rsidR="008C3045" w:rsidRDefault="008C3045" w:rsidP="00407203">
      <w:pPr>
        <w:pStyle w:val="Aufzhlung1"/>
        <w:numPr>
          <w:ilvl w:val="0"/>
          <w:numId w:val="0"/>
        </w:numPr>
        <w:ind w:left="709" w:firstLine="709"/>
      </w:pPr>
      <w:r>
        <w:tab/>
        <w:t>Neu und Wiederkehrend</w:t>
      </w:r>
    </w:p>
    <w:p w:rsidR="008C3045" w:rsidRDefault="008C3045" w:rsidP="00407203">
      <w:pPr>
        <w:pStyle w:val="Aufzhlung1"/>
        <w:numPr>
          <w:ilvl w:val="0"/>
          <w:numId w:val="0"/>
        </w:numPr>
        <w:ind w:left="709" w:firstLine="709"/>
      </w:pPr>
      <w:r>
        <w:tab/>
        <w:t>Häufigkeit, wie oft besucht sich ein Besucher die Seite?</w:t>
      </w:r>
    </w:p>
    <w:p w:rsidR="007568EE" w:rsidRDefault="007568EE" w:rsidP="007568EE">
      <w:pPr>
        <w:pStyle w:val="Aufzhlung1"/>
        <w:numPr>
          <w:ilvl w:val="0"/>
          <w:numId w:val="0"/>
        </w:numPr>
        <w:ind w:left="1418" w:firstLine="709"/>
      </w:pPr>
      <w:r>
        <w:t>Interesse (Dauer des Besuchs)</w:t>
      </w:r>
    </w:p>
    <w:p w:rsidR="0088118F" w:rsidRDefault="0088118F" w:rsidP="00407203">
      <w:pPr>
        <w:pStyle w:val="Aufzhlung1"/>
        <w:numPr>
          <w:ilvl w:val="0"/>
          <w:numId w:val="0"/>
        </w:numPr>
        <w:ind w:left="709" w:firstLine="709"/>
      </w:pPr>
      <w:r>
        <w:t>Technologie</w:t>
      </w:r>
    </w:p>
    <w:p w:rsidR="007568EE" w:rsidRDefault="007568EE" w:rsidP="00407203">
      <w:pPr>
        <w:pStyle w:val="Aufzhlung1"/>
        <w:numPr>
          <w:ilvl w:val="0"/>
          <w:numId w:val="0"/>
        </w:numPr>
        <w:ind w:left="709" w:firstLine="709"/>
      </w:pPr>
      <w:r>
        <w:lastRenderedPageBreak/>
        <w:tab/>
        <w:t xml:space="preserve">Browser und Betriebssystem (Interessant für </w:t>
      </w:r>
      <w:proofErr w:type="spellStart"/>
      <w:r>
        <w:t>itao</w:t>
      </w:r>
      <w:proofErr w:type="spellEnd"/>
      <w:r>
        <w:t>)</w:t>
      </w:r>
    </w:p>
    <w:p w:rsidR="0088118F" w:rsidRDefault="0088118F" w:rsidP="00407203">
      <w:pPr>
        <w:pStyle w:val="Aufzhlung1"/>
        <w:numPr>
          <w:ilvl w:val="0"/>
          <w:numId w:val="0"/>
        </w:numPr>
        <w:ind w:left="709" w:firstLine="709"/>
      </w:pPr>
      <w:r>
        <w:t>Mobil</w:t>
      </w:r>
      <w:r w:rsidR="001A2924">
        <w:tab/>
        <w:t xml:space="preserve">(auch interessant für </w:t>
      </w:r>
      <w:proofErr w:type="spellStart"/>
      <w:r w:rsidR="001A2924">
        <w:t>itao</w:t>
      </w:r>
      <w:proofErr w:type="spellEnd"/>
      <w:r w:rsidR="001A2924">
        <w:t>)</w:t>
      </w:r>
    </w:p>
    <w:p w:rsidR="001A2924" w:rsidRPr="00BF7F00" w:rsidRDefault="0088118F" w:rsidP="001A2924">
      <w:pPr>
        <w:pStyle w:val="Aufzhlung1"/>
        <w:numPr>
          <w:ilvl w:val="0"/>
          <w:numId w:val="0"/>
        </w:numPr>
        <w:ind w:left="709" w:firstLine="709"/>
        <w:rPr>
          <w:color w:val="FF0000"/>
        </w:rPr>
      </w:pPr>
      <w:r w:rsidRPr="00BF7F00">
        <w:rPr>
          <w:color w:val="FF0000"/>
        </w:rPr>
        <w:t xml:space="preserve">Benutzerdefiniert </w:t>
      </w:r>
      <w:proofErr w:type="spellStart"/>
      <w:r w:rsidR="00BF7F00">
        <w:rPr>
          <w:color w:val="FF0000"/>
        </w:rPr>
        <w:t>zB</w:t>
      </w:r>
      <w:proofErr w:type="spellEnd"/>
      <w:r w:rsidR="00BF7F00">
        <w:rPr>
          <w:color w:val="FF0000"/>
        </w:rPr>
        <w:t xml:space="preserve"> (Flash )</w:t>
      </w:r>
    </w:p>
    <w:p w:rsidR="00407203" w:rsidRDefault="0088118F" w:rsidP="00916691">
      <w:pPr>
        <w:pStyle w:val="Aufzhlung1"/>
        <w:numPr>
          <w:ilvl w:val="0"/>
          <w:numId w:val="0"/>
        </w:numPr>
        <w:ind w:left="709" w:firstLine="709"/>
      </w:pPr>
      <w:r>
        <w:t>Besucherfluss -&gt; Interaktionen</w:t>
      </w:r>
    </w:p>
    <w:p w:rsidR="00407203" w:rsidRDefault="0088118F" w:rsidP="00204C87">
      <w:pPr>
        <w:pStyle w:val="Aufzhlung1"/>
        <w:numPr>
          <w:ilvl w:val="0"/>
          <w:numId w:val="0"/>
        </w:numPr>
        <w:ind w:left="709"/>
      </w:pPr>
      <w:r>
        <w:t>Besucherquellen</w:t>
      </w:r>
      <w:r w:rsidR="00204C87">
        <w:t xml:space="preserve"> </w:t>
      </w:r>
    </w:p>
    <w:p w:rsidR="00407203" w:rsidRDefault="00407203" w:rsidP="00916691">
      <w:pPr>
        <w:pStyle w:val="Aufzhlung1"/>
        <w:numPr>
          <w:ilvl w:val="0"/>
          <w:numId w:val="0"/>
        </w:numPr>
        <w:ind w:left="720" w:firstLine="698"/>
      </w:pPr>
      <w:r>
        <w:t>Direkt</w:t>
      </w:r>
      <w:r w:rsidR="00916691" w:rsidRPr="00916691">
        <w:t xml:space="preserve"> </w:t>
      </w:r>
      <w:r w:rsidR="00916691">
        <w:t>/Verweise</w:t>
      </w:r>
    </w:p>
    <w:p w:rsidR="00407203" w:rsidRDefault="00407203" w:rsidP="00407203">
      <w:pPr>
        <w:pStyle w:val="Aufzhlung1"/>
        <w:numPr>
          <w:ilvl w:val="0"/>
          <w:numId w:val="0"/>
        </w:numPr>
        <w:ind w:left="709" w:firstLine="709"/>
      </w:pPr>
      <w:r>
        <w:t>S</w:t>
      </w:r>
      <w:r w:rsidR="00204C87">
        <w:t>uche</w:t>
      </w:r>
      <w:r w:rsidRPr="00407203">
        <w:t xml:space="preserve"> </w:t>
      </w:r>
      <w:r>
        <w:t>(</w:t>
      </w:r>
      <w:proofErr w:type="spellStart"/>
      <w:r>
        <w:t>Keywords</w:t>
      </w:r>
      <w:proofErr w:type="spellEnd"/>
      <w:r>
        <w:t xml:space="preserve"> filtern) Bezahlt: Paracelsus</w:t>
      </w:r>
    </w:p>
    <w:p w:rsidR="00D94744" w:rsidRDefault="00D94744" w:rsidP="00885DB5">
      <w:pPr>
        <w:pStyle w:val="Aufzhlung1"/>
        <w:numPr>
          <w:ilvl w:val="0"/>
          <w:numId w:val="0"/>
        </w:numPr>
        <w:ind w:left="709"/>
      </w:pPr>
      <w:r>
        <w:t>Optimierung (Webmaster Tools)</w:t>
      </w:r>
      <w:r w:rsidR="00BF7F00">
        <w:t xml:space="preserve"> nicht verknüpft</w:t>
      </w:r>
    </w:p>
    <w:p w:rsidR="0042580E" w:rsidRDefault="0042580E" w:rsidP="00885DB5">
      <w:pPr>
        <w:pStyle w:val="Aufzhlung1"/>
        <w:numPr>
          <w:ilvl w:val="0"/>
          <w:numId w:val="0"/>
        </w:numPr>
        <w:ind w:left="709"/>
      </w:pPr>
      <w:r>
        <w:t xml:space="preserve">Soziale Netzwerke </w:t>
      </w:r>
    </w:p>
    <w:p w:rsidR="0042580E" w:rsidRDefault="0042580E" w:rsidP="00885DB5">
      <w:pPr>
        <w:pStyle w:val="Aufzhlung1"/>
        <w:numPr>
          <w:ilvl w:val="0"/>
          <w:numId w:val="0"/>
        </w:numPr>
        <w:ind w:left="709"/>
      </w:pPr>
      <w:r>
        <w:t>Werbung (</w:t>
      </w:r>
      <w:proofErr w:type="spellStart"/>
      <w:r>
        <w:t>AdWords</w:t>
      </w:r>
      <w:proofErr w:type="spellEnd"/>
      <w:r>
        <w:t>)</w:t>
      </w:r>
      <w:r w:rsidR="00BF7F00">
        <w:t xml:space="preserve"> Strahlenklinik Osnabrück</w:t>
      </w:r>
    </w:p>
    <w:p w:rsidR="00450837" w:rsidRDefault="00450837" w:rsidP="00885DB5">
      <w:pPr>
        <w:pStyle w:val="Aufzhlung1"/>
        <w:numPr>
          <w:ilvl w:val="0"/>
          <w:numId w:val="0"/>
        </w:numPr>
        <w:ind w:left="709"/>
      </w:pPr>
      <w:r>
        <w:tab/>
        <w:t>Kampagnen</w:t>
      </w:r>
    </w:p>
    <w:p w:rsidR="00450837" w:rsidRDefault="00450837" w:rsidP="00885DB5">
      <w:pPr>
        <w:pStyle w:val="Aufzhlung1"/>
        <w:numPr>
          <w:ilvl w:val="0"/>
          <w:numId w:val="0"/>
        </w:numPr>
        <w:ind w:left="709"/>
      </w:pPr>
      <w:r>
        <w:tab/>
        <w:t xml:space="preserve">Stärkste </w:t>
      </w:r>
      <w:proofErr w:type="spellStart"/>
      <w:r>
        <w:t>Keywords</w:t>
      </w:r>
      <w:proofErr w:type="spellEnd"/>
    </w:p>
    <w:p w:rsidR="00450837" w:rsidRDefault="00450837" w:rsidP="00885DB5">
      <w:pPr>
        <w:pStyle w:val="Aufzhlung1"/>
        <w:numPr>
          <w:ilvl w:val="0"/>
          <w:numId w:val="0"/>
        </w:numPr>
        <w:ind w:left="709"/>
      </w:pPr>
      <w:r>
        <w:tab/>
        <w:t>Suchanfragen</w:t>
      </w:r>
    </w:p>
    <w:p w:rsidR="00450837" w:rsidRDefault="00450837" w:rsidP="00885DB5">
      <w:pPr>
        <w:pStyle w:val="Aufzhlung1"/>
        <w:numPr>
          <w:ilvl w:val="0"/>
          <w:numId w:val="0"/>
        </w:numPr>
        <w:ind w:left="709"/>
      </w:pPr>
      <w:r>
        <w:tab/>
        <w:t>Tagesabschnitte (Balken)</w:t>
      </w:r>
    </w:p>
    <w:p w:rsidR="00450837" w:rsidRDefault="00450837" w:rsidP="00885DB5">
      <w:pPr>
        <w:pStyle w:val="Aufzhlung1"/>
        <w:numPr>
          <w:ilvl w:val="0"/>
          <w:numId w:val="0"/>
        </w:numPr>
        <w:ind w:left="709"/>
      </w:pPr>
      <w:r>
        <w:tab/>
        <w:t>Ziel URLs (nur eine)</w:t>
      </w:r>
    </w:p>
    <w:p w:rsidR="00450837" w:rsidRDefault="00450837" w:rsidP="00885DB5">
      <w:pPr>
        <w:pStyle w:val="Aufzhlung1"/>
        <w:numPr>
          <w:ilvl w:val="0"/>
          <w:numId w:val="0"/>
        </w:numPr>
        <w:ind w:left="709"/>
      </w:pPr>
      <w:r>
        <w:tab/>
        <w:t>Placements (keine)</w:t>
      </w:r>
    </w:p>
    <w:p w:rsidR="00450837" w:rsidRDefault="00450837" w:rsidP="00885DB5">
      <w:pPr>
        <w:pStyle w:val="Aufzhlung1"/>
        <w:numPr>
          <w:ilvl w:val="0"/>
          <w:numId w:val="0"/>
        </w:numPr>
        <w:ind w:left="709"/>
      </w:pPr>
      <w:r>
        <w:tab/>
      </w:r>
      <w:proofErr w:type="spellStart"/>
      <w:r>
        <w:t>Keyword</w:t>
      </w:r>
      <w:proofErr w:type="spellEnd"/>
      <w:r>
        <w:t xml:space="preserve"> Positionen</w:t>
      </w:r>
    </w:p>
    <w:p w:rsidR="00450837" w:rsidRDefault="00450837" w:rsidP="00885DB5">
      <w:pPr>
        <w:pStyle w:val="Aufzhlung1"/>
        <w:numPr>
          <w:ilvl w:val="0"/>
          <w:numId w:val="0"/>
        </w:numPr>
        <w:ind w:left="709"/>
      </w:pPr>
      <w:r>
        <w:t>Content</w:t>
      </w:r>
    </w:p>
    <w:p w:rsidR="00450837" w:rsidRDefault="00450837" w:rsidP="00885DB5">
      <w:pPr>
        <w:pStyle w:val="Aufzhlung1"/>
        <w:numPr>
          <w:ilvl w:val="0"/>
          <w:numId w:val="0"/>
        </w:numPr>
        <w:ind w:left="709"/>
      </w:pPr>
      <w:r>
        <w:tab/>
        <w:t>Übersicht (alle Seitenaufrufe)</w:t>
      </w:r>
    </w:p>
    <w:p w:rsidR="00450837" w:rsidRDefault="00450837" w:rsidP="00885DB5">
      <w:pPr>
        <w:pStyle w:val="Aufzhlung1"/>
        <w:numPr>
          <w:ilvl w:val="0"/>
          <w:numId w:val="0"/>
        </w:numPr>
        <w:ind w:left="709"/>
      </w:pPr>
      <w:r>
        <w:tab/>
        <w:t>Alle Seiten</w:t>
      </w:r>
    </w:p>
    <w:p w:rsidR="00450837" w:rsidRDefault="00450837" w:rsidP="00885DB5">
      <w:pPr>
        <w:pStyle w:val="Aufzhlung1"/>
        <w:numPr>
          <w:ilvl w:val="0"/>
          <w:numId w:val="0"/>
        </w:numPr>
        <w:ind w:left="709"/>
      </w:pPr>
      <w:r>
        <w:tab/>
        <w:t>Aufschlüsselung nach Content (Kliniken)</w:t>
      </w:r>
    </w:p>
    <w:p w:rsidR="00450837" w:rsidRDefault="00450837" w:rsidP="00885DB5">
      <w:pPr>
        <w:pStyle w:val="Aufzhlung1"/>
        <w:numPr>
          <w:ilvl w:val="0"/>
          <w:numId w:val="0"/>
        </w:numPr>
        <w:ind w:left="709"/>
      </w:pPr>
      <w:r>
        <w:tab/>
        <w:t>Zielseiten (Direkt oder Verweise)</w:t>
      </w:r>
    </w:p>
    <w:p w:rsidR="00450837" w:rsidRDefault="00450837" w:rsidP="00885DB5">
      <w:pPr>
        <w:pStyle w:val="Aufzhlung1"/>
        <w:numPr>
          <w:ilvl w:val="0"/>
          <w:numId w:val="0"/>
        </w:numPr>
        <w:ind w:left="709"/>
      </w:pPr>
      <w:r>
        <w:tab/>
        <w:t>Ausstiegsseiten</w:t>
      </w:r>
    </w:p>
    <w:p w:rsidR="00450837" w:rsidRDefault="00450837" w:rsidP="00885DB5">
      <w:pPr>
        <w:pStyle w:val="Aufzhlung1"/>
        <w:numPr>
          <w:ilvl w:val="0"/>
          <w:numId w:val="0"/>
        </w:numPr>
        <w:ind w:left="709"/>
      </w:pPr>
      <w:r>
        <w:tab/>
        <w:t>Geschwindigkeit</w:t>
      </w:r>
    </w:p>
    <w:p w:rsidR="00450837" w:rsidRDefault="00450837" w:rsidP="00885DB5">
      <w:pPr>
        <w:pStyle w:val="Aufzhlung1"/>
        <w:numPr>
          <w:ilvl w:val="0"/>
          <w:numId w:val="0"/>
        </w:numPr>
        <w:ind w:left="709"/>
      </w:pPr>
      <w:r>
        <w:tab/>
      </w:r>
      <w:r>
        <w:tab/>
        <w:t>Seiten Timings</w:t>
      </w:r>
    </w:p>
    <w:p w:rsidR="00450837" w:rsidRDefault="00450837" w:rsidP="00885DB5">
      <w:pPr>
        <w:pStyle w:val="Aufzhlung1"/>
        <w:numPr>
          <w:ilvl w:val="0"/>
          <w:numId w:val="0"/>
        </w:numPr>
        <w:ind w:left="709"/>
      </w:pPr>
      <w:r>
        <w:tab/>
      </w:r>
      <w:r>
        <w:tab/>
        <w:t>Nutzer Timings (leer)</w:t>
      </w:r>
    </w:p>
    <w:p w:rsidR="00450837" w:rsidRDefault="00450837" w:rsidP="00885DB5">
      <w:pPr>
        <w:pStyle w:val="Aufzhlung1"/>
        <w:numPr>
          <w:ilvl w:val="0"/>
          <w:numId w:val="0"/>
        </w:numPr>
        <w:ind w:left="709"/>
      </w:pPr>
      <w:r>
        <w:tab/>
        <w:t>Site Search (nicht eingebunden)</w:t>
      </w:r>
    </w:p>
    <w:p w:rsidR="00450837" w:rsidRDefault="00450837" w:rsidP="00885DB5">
      <w:pPr>
        <w:pStyle w:val="Aufzhlung1"/>
        <w:numPr>
          <w:ilvl w:val="0"/>
          <w:numId w:val="0"/>
        </w:numPr>
        <w:ind w:left="709"/>
      </w:pPr>
      <w:r>
        <w:tab/>
        <w:t>Ereignisse (leer)</w:t>
      </w:r>
    </w:p>
    <w:p w:rsidR="00450837" w:rsidRDefault="00450837" w:rsidP="00885DB5">
      <w:pPr>
        <w:pStyle w:val="Aufzhlung1"/>
        <w:numPr>
          <w:ilvl w:val="0"/>
          <w:numId w:val="0"/>
        </w:numPr>
        <w:ind w:left="709"/>
      </w:pPr>
      <w:r>
        <w:tab/>
      </w:r>
      <w:proofErr w:type="spellStart"/>
      <w:r>
        <w:t>Adsense</w:t>
      </w:r>
      <w:proofErr w:type="spellEnd"/>
      <w:r>
        <w:t xml:space="preserve"> (Werbung) leer</w:t>
      </w:r>
    </w:p>
    <w:p w:rsidR="00450837" w:rsidRDefault="00450837" w:rsidP="00885DB5">
      <w:pPr>
        <w:pStyle w:val="Aufzhlung1"/>
        <w:numPr>
          <w:ilvl w:val="0"/>
          <w:numId w:val="0"/>
        </w:numPr>
        <w:ind w:left="709"/>
      </w:pPr>
      <w:r>
        <w:tab/>
        <w:t>In-Page-Analyse</w:t>
      </w:r>
      <w:r w:rsidR="00BF7F00">
        <w:t xml:space="preserve"> Meistgeklickt</w:t>
      </w:r>
    </w:p>
    <w:p w:rsidR="008B1FD9" w:rsidRDefault="008B1FD9" w:rsidP="00885DB5">
      <w:pPr>
        <w:pStyle w:val="Aufzhlung1"/>
        <w:numPr>
          <w:ilvl w:val="0"/>
          <w:numId w:val="0"/>
        </w:numPr>
        <w:ind w:left="709"/>
      </w:pPr>
      <w:proofErr w:type="spellStart"/>
      <w:r>
        <w:t>Conversions</w:t>
      </w:r>
      <w:proofErr w:type="spellEnd"/>
    </w:p>
    <w:p w:rsidR="008B1FD9" w:rsidRDefault="008B1FD9" w:rsidP="00885DB5">
      <w:pPr>
        <w:pStyle w:val="Aufzhlung1"/>
        <w:numPr>
          <w:ilvl w:val="0"/>
          <w:numId w:val="0"/>
        </w:numPr>
        <w:ind w:left="709"/>
      </w:pPr>
      <w:r>
        <w:tab/>
        <w:t>Ziele Definieren</w:t>
      </w:r>
    </w:p>
    <w:p w:rsidR="008B1FD9" w:rsidRDefault="008B1FD9" w:rsidP="00885DB5">
      <w:pPr>
        <w:pStyle w:val="Aufzhlung1"/>
        <w:numPr>
          <w:ilvl w:val="0"/>
          <w:numId w:val="0"/>
        </w:numPr>
        <w:ind w:left="709"/>
      </w:pPr>
      <w:r>
        <w:tab/>
        <w:t xml:space="preserve">Gibt es für Paracelsus relevante </w:t>
      </w:r>
      <w:proofErr w:type="spellStart"/>
      <w:r>
        <w:t>Conversions</w:t>
      </w:r>
      <w:proofErr w:type="spellEnd"/>
      <w:r>
        <w:t>?</w:t>
      </w:r>
    </w:p>
    <w:p w:rsidR="008B1FD9" w:rsidRDefault="008B1FD9" w:rsidP="00885DB5">
      <w:pPr>
        <w:pStyle w:val="Aufzhlung1"/>
        <w:numPr>
          <w:ilvl w:val="0"/>
          <w:numId w:val="0"/>
        </w:numPr>
        <w:ind w:left="709"/>
      </w:pPr>
      <w:r>
        <w:tab/>
      </w:r>
      <w:r>
        <w:tab/>
      </w:r>
      <w:proofErr w:type="spellStart"/>
      <w:r>
        <w:t>zB</w:t>
      </w:r>
      <w:proofErr w:type="spellEnd"/>
      <w:r>
        <w:t xml:space="preserve"> Paracelsus App Download?</w:t>
      </w:r>
    </w:p>
    <w:p w:rsidR="00631BB0" w:rsidRDefault="00DE4C4A" w:rsidP="00885DB5">
      <w:pPr>
        <w:pStyle w:val="Aufzhlung1"/>
        <w:numPr>
          <w:ilvl w:val="0"/>
          <w:numId w:val="0"/>
        </w:numPr>
        <w:ind w:left="709"/>
      </w:pPr>
      <w:r>
        <w:tab/>
      </w:r>
      <w:r>
        <w:tab/>
        <w:t>Oder verschicken einer Grußkarte?</w:t>
      </w:r>
      <w:bookmarkStart w:id="0" w:name="_GoBack"/>
      <w:bookmarkEnd w:id="0"/>
    </w:p>
    <w:p w:rsidR="00631BB0" w:rsidRDefault="00631BB0" w:rsidP="00631BB0">
      <w:pPr>
        <w:pStyle w:val="Aufzhlung1"/>
        <w:numPr>
          <w:ilvl w:val="0"/>
          <w:numId w:val="21"/>
        </w:numPr>
      </w:pPr>
      <w:r>
        <w:t xml:space="preserve">Benutzerdefinierte Berichte </w:t>
      </w:r>
    </w:p>
    <w:p w:rsidR="00631BB0" w:rsidRDefault="00631BB0" w:rsidP="00631BB0">
      <w:pPr>
        <w:pStyle w:val="Aufzhlung1"/>
        <w:numPr>
          <w:ilvl w:val="0"/>
          <w:numId w:val="0"/>
        </w:numPr>
        <w:ind w:left="720" w:firstLine="698"/>
      </w:pPr>
      <w:r>
        <w:t>Erstellen, für jede Klinik</w:t>
      </w:r>
    </w:p>
    <w:p w:rsidR="00631BB0" w:rsidRDefault="00631BB0" w:rsidP="00631BB0">
      <w:pPr>
        <w:pStyle w:val="Aufzhlung1"/>
        <w:numPr>
          <w:ilvl w:val="0"/>
          <w:numId w:val="0"/>
        </w:numPr>
        <w:ind w:left="720" w:firstLine="698"/>
      </w:pPr>
      <w:r>
        <w:t>Was brauchen wir?</w:t>
      </w:r>
    </w:p>
    <w:p w:rsidR="00631BB0" w:rsidRDefault="00631BB0" w:rsidP="00631BB0">
      <w:pPr>
        <w:pStyle w:val="Aufzhlung1"/>
        <w:numPr>
          <w:ilvl w:val="0"/>
          <w:numId w:val="0"/>
        </w:numPr>
        <w:ind w:left="720" w:firstLine="698"/>
      </w:pPr>
      <w:r>
        <w:t>Wie oft sollen die Berichte erstellt werden?</w:t>
      </w:r>
      <w:r>
        <w:tab/>
      </w:r>
    </w:p>
    <w:p w:rsidR="00631BB0" w:rsidRDefault="00631BB0" w:rsidP="00631BB0">
      <w:pPr>
        <w:pStyle w:val="Aufzhlung1"/>
        <w:numPr>
          <w:ilvl w:val="0"/>
          <w:numId w:val="0"/>
        </w:numPr>
        <w:ind w:left="720" w:hanging="360"/>
      </w:pPr>
      <w:r>
        <w:tab/>
      </w:r>
      <w:r>
        <w:tab/>
        <w:t>Wer soll die Berichte erhalten?</w:t>
      </w:r>
    </w:p>
    <w:p w:rsidR="008B6829" w:rsidRDefault="008B6829" w:rsidP="008B6829">
      <w:pPr>
        <w:pStyle w:val="Aufzhlung1"/>
        <w:numPr>
          <w:ilvl w:val="0"/>
          <w:numId w:val="21"/>
        </w:numPr>
      </w:pPr>
      <w:r>
        <w:t>Fragen</w:t>
      </w:r>
    </w:p>
    <w:p w:rsidR="00885DB5" w:rsidRPr="003D4078" w:rsidRDefault="008B6829" w:rsidP="00916691">
      <w:pPr>
        <w:pStyle w:val="Aufzhlung1"/>
        <w:numPr>
          <w:ilvl w:val="0"/>
          <w:numId w:val="0"/>
        </w:numPr>
        <w:ind w:left="720" w:firstLine="698"/>
      </w:pPr>
      <w:r>
        <w:t>Welche Sta</w:t>
      </w:r>
      <w:r w:rsidR="00916691">
        <w:t>tistiken würden sie noch gerne s</w:t>
      </w:r>
      <w:r>
        <w:t>ehen?</w:t>
      </w:r>
    </w:p>
    <w:sectPr w:rsidR="00885DB5" w:rsidRPr="003D4078" w:rsidSect="0082390F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18" w:right="707" w:bottom="1134" w:left="1276" w:header="709" w:footer="12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F69" w:rsidRDefault="00286F69">
      <w:r>
        <w:separator/>
      </w:r>
    </w:p>
  </w:endnote>
  <w:endnote w:type="continuationSeparator" w:id="0">
    <w:p w:rsidR="00286F69" w:rsidRDefault="00286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itao">
    <w:panose1 w:val="00000000000000000000"/>
    <w:charset w:val="00"/>
    <w:family w:val="auto"/>
    <w:pitch w:val="variable"/>
    <w:sig w:usb0="800000AF" w:usb1="1000204A" w:usb2="00000000" w:usb3="00000000" w:csb0="0000001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Futura itao Bold"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D57" w:rsidRPr="00B00A2B" w:rsidRDefault="00EB723C" w:rsidP="0082390F">
    <w:pPr>
      <w:pStyle w:val="Fuzeile"/>
      <w:pBdr>
        <w:bottom w:val="single" w:sz="6" w:space="1" w:color="808080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18415</wp:posOffset>
              </wp:positionH>
              <wp:positionV relativeFrom="page">
                <wp:posOffset>9866630</wp:posOffset>
              </wp:positionV>
              <wp:extent cx="3119755" cy="612775"/>
              <wp:effectExtent l="0" t="0" r="0" b="0"/>
              <wp:wrapNone/>
              <wp:docPr id="8" name="Text 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9755" cy="612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A23D57" w:rsidRDefault="00A23D57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b/>
                              <w:color w:val="5B5B5B"/>
                            </w:rPr>
                            <w:tab/>
                            <w:t>Erstellt durch:</w:t>
                          </w: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fldChar w:fldCharType="begin"/>
                          </w:r>
                          <w:r>
                            <w:rPr>
                              <w:color w:val="5B5B5B"/>
                            </w:rPr>
                            <w:instrText xml:space="preserve"> DOCPROPERTY  Author  \* MERGEFORMAT </w:instrText>
                          </w:r>
                          <w:r>
                            <w:rPr>
                              <w:color w:val="5B5B5B"/>
                            </w:rPr>
                            <w:fldChar w:fldCharType="separate"/>
                          </w:r>
                          <w:r w:rsidR="00C62F77">
                            <w:rPr>
                              <w:color w:val="5B5B5B"/>
                            </w:rPr>
                            <w:t>Eneko</w:t>
                          </w:r>
                          <w:r>
                            <w:rPr>
                              <w:color w:val="5B5B5B"/>
                            </w:rPr>
                            <w:fldChar w:fldCharType="end"/>
                          </w:r>
                        </w:p>
                        <w:p w:rsidR="00A23D57" w:rsidRPr="00743EF6" w:rsidRDefault="00A23D57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tab/>
                          </w:r>
                          <w:r w:rsidRPr="00743EF6">
                            <w:rPr>
                              <w:color w:val="5B5B5B"/>
                            </w:rPr>
                            <w:fldChar w:fldCharType="begin"/>
                          </w:r>
                          <w:r w:rsidRPr="00743EF6">
                            <w:rPr>
                              <w:color w:val="5B5B5B"/>
                            </w:rPr>
                            <w:instrText xml:space="preserve"> </w:instrText>
                          </w:r>
                          <w:r>
                            <w:rPr>
                              <w:color w:val="5B5B5B"/>
                            </w:rPr>
                            <w:instrText>DOCPROPERTY</w:instrText>
                          </w:r>
                          <w:r w:rsidRPr="00743EF6">
                            <w:rPr>
                              <w:color w:val="5B5B5B"/>
                            </w:rPr>
                            <w:instrText xml:space="preserve">  E-Mail MERGEFORMAT </w:instrText>
                          </w:r>
                          <w:r w:rsidRPr="00743EF6">
                            <w:rPr>
                              <w:color w:val="5B5B5B"/>
                            </w:rPr>
                            <w:fldChar w:fldCharType="separate"/>
                          </w:r>
                          <w:r w:rsidR="00C62F77">
                            <w:rPr>
                              <w:color w:val="5B5B5B"/>
                            </w:rPr>
                            <w:t>email.mitarbeiter@itao.de</w:t>
                          </w:r>
                          <w:r w:rsidRPr="00743EF6">
                            <w:rPr>
                              <w:color w:val="5B5B5B"/>
                            </w:rPr>
                            <w:fldChar w:fldCharType="end"/>
                          </w:r>
                        </w:p>
                        <w:p w:rsidR="00A23D57" w:rsidRPr="0086164C" w:rsidRDefault="00A23D57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b/>
                              <w:color w:val="5B5B5B"/>
                            </w:rPr>
                            <w:tab/>
                          </w:r>
                          <w:proofErr w:type="spellStart"/>
                          <w:r w:rsidRPr="000E6486">
                            <w:t>fon</w:t>
                          </w:r>
                          <w:proofErr w:type="spellEnd"/>
                          <w:r w:rsidRPr="000E6486">
                            <w:t xml:space="preserve"> +49 </w:t>
                          </w:r>
                          <w:r>
                            <w:t>(0) 5241 74337–</w:t>
                          </w:r>
                          <w:fldSimple w:instr=" DOCPROPERTY  Durchwahl  \* MERGEFORMAT ">
                            <w:r w:rsidR="00C62F77">
                              <w:t>0</w:t>
                            </w:r>
                          </w:fldSimple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0" o:spid="_x0000_s1026" type="#_x0000_t202" style="position:absolute;margin-left:1.45pt;margin-top:776.9pt;width:245.65pt;height:48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" filled="f" stroked="f">
              <v:textbox>
                <w:txbxContent>
                  <w:p w:rsidR="00A23D57" w:rsidRDefault="00A23D57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 w:rsidRPr="0086164C">
                      <w:rPr>
                        <w:b/>
                        <w:color w:val="5B5B5B"/>
                      </w:rPr>
                      <w:tab/>
                      <w:t>Erstellt durch:</w:t>
                    </w:r>
                    <w:r w:rsidRPr="0086164C"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fldChar w:fldCharType="begin"/>
                    </w:r>
                    <w:r>
                      <w:rPr>
                        <w:color w:val="5B5B5B"/>
                      </w:rPr>
                      <w:instrText xml:space="preserve"> DOCPROPERTY  Author  \* MERGEFORMAT </w:instrText>
                    </w:r>
                    <w:r>
                      <w:rPr>
                        <w:color w:val="5B5B5B"/>
                      </w:rPr>
                      <w:fldChar w:fldCharType="separate"/>
                    </w:r>
                    <w:r w:rsidR="00C62F77">
                      <w:rPr>
                        <w:color w:val="5B5B5B"/>
                      </w:rPr>
                      <w:t>Eneko</w:t>
                    </w:r>
                    <w:r>
                      <w:rPr>
                        <w:color w:val="5B5B5B"/>
                      </w:rPr>
                      <w:fldChar w:fldCharType="end"/>
                    </w:r>
                  </w:p>
                  <w:p w:rsidR="00A23D57" w:rsidRPr="00743EF6" w:rsidRDefault="00A23D57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tab/>
                    </w:r>
                    <w:r w:rsidRPr="00743EF6">
                      <w:rPr>
                        <w:color w:val="5B5B5B"/>
                      </w:rPr>
                      <w:fldChar w:fldCharType="begin"/>
                    </w:r>
                    <w:r w:rsidRPr="00743EF6">
                      <w:rPr>
                        <w:color w:val="5B5B5B"/>
                      </w:rPr>
                      <w:instrText xml:space="preserve"> </w:instrText>
                    </w:r>
                    <w:r>
                      <w:rPr>
                        <w:color w:val="5B5B5B"/>
                      </w:rPr>
                      <w:instrText>DOCPROPERTY</w:instrText>
                    </w:r>
                    <w:r w:rsidRPr="00743EF6">
                      <w:rPr>
                        <w:color w:val="5B5B5B"/>
                      </w:rPr>
                      <w:instrText xml:space="preserve">  E-Mail MERGEFORMAT </w:instrText>
                    </w:r>
                    <w:r w:rsidRPr="00743EF6">
                      <w:rPr>
                        <w:color w:val="5B5B5B"/>
                      </w:rPr>
                      <w:fldChar w:fldCharType="separate"/>
                    </w:r>
                    <w:r w:rsidR="00C62F77">
                      <w:rPr>
                        <w:color w:val="5B5B5B"/>
                      </w:rPr>
                      <w:t>email.mitarbeiter@itao.de</w:t>
                    </w:r>
                    <w:r w:rsidRPr="00743EF6">
                      <w:rPr>
                        <w:color w:val="5B5B5B"/>
                      </w:rPr>
                      <w:fldChar w:fldCharType="end"/>
                    </w:r>
                  </w:p>
                  <w:p w:rsidR="00A23D57" w:rsidRPr="0086164C" w:rsidRDefault="00A23D57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  <w:r>
                      <w:rPr>
                        <w:b/>
                        <w:color w:val="5B5B5B"/>
                      </w:rPr>
                      <w:tab/>
                    </w:r>
                    <w:proofErr w:type="spellStart"/>
                    <w:r w:rsidRPr="000E6486">
                      <w:t>fon</w:t>
                    </w:r>
                    <w:proofErr w:type="spellEnd"/>
                    <w:r w:rsidRPr="000E6486">
                      <w:t xml:space="preserve"> +49 </w:t>
                    </w:r>
                    <w:r>
                      <w:t>(0) 5241 74337–</w:t>
                    </w:r>
                    <w:fldSimple w:instr=" DOCPROPERTY  Durchwahl  \* MERGEFORMAT ">
                      <w:r w:rsidR="00C62F77">
                        <w:t>0</w:t>
                      </w:r>
                    </w:fldSimple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2116455</wp:posOffset>
              </wp:positionH>
              <wp:positionV relativeFrom="page">
                <wp:posOffset>9866630</wp:posOffset>
              </wp:positionV>
              <wp:extent cx="4177030" cy="612775"/>
              <wp:effectExtent l="1905" t="0" r="2540" b="0"/>
              <wp:wrapNone/>
              <wp:docPr id="7" name="Text 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7030" cy="612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A23D57" w:rsidRPr="0086164C" w:rsidRDefault="00A23D57" w:rsidP="0082390F">
                          <w:pPr>
                            <w:pStyle w:val="Fuzeile"/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fldChar w:fldCharType="begin"/>
                          </w:r>
                          <w:r>
                            <w:rPr>
                              <w:color w:val="5B5B5B"/>
                            </w:rPr>
                            <w:instrText xml:space="preserve"> DOCPROPERTY  Keywords  \* MERGEFORMAT </w:instrText>
                          </w:r>
                          <w:r>
                            <w:rPr>
                              <w:color w:val="5B5B5B"/>
                            </w:rPr>
                            <w:fldChar w:fldCharType="separate"/>
                          </w:r>
                          <w:r w:rsidR="00C62F77">
                            <w:rPr>
                              <w:color w:val="5B5B5B"/>
                            </w:rPr>
                            <w:t>Datum</w:t>
                          </w:r>
                          <w:r>
                            <w:rPr>
                              <w:color w:val="5B5B5B"/>
                            </w:rPr>
                            <w:fldChar w:fldCharType="end"/>
                          </w:r>
                        </w:p>
                        <w:p w:rsidR="00A23D57" w:rsidRPr="0086164C" w:rsidRDefault="00A23D57" w:rsidP="0082390F">
                          <w:pPr>
                            <w:pStyle w:val="Fuzeile"/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8" o:spid="_x0000_s1027" type="#_x0000_t202" style="position:absolute;margin-left:166.65pt;margin-top:776.9pt;width:328.9pt;height:48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" filled="f" stroked="f">
              <v:textbox>
                <w:txbxContent>
                  <w:p w:rsidR="00A23D57" w:rsidRPr="0086164C" w:rsidRDefault="00A23D57" w:rsidP="0082390F">
                    <w:pPr>
                      <w:pStyle w:val="Fuzeile"/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fldChar w:fldCharType="begin"/>
                    </w:r>
                    <w:r>
                      <w:rPr>
                        <w:color w:val="5B5B5B"/>
                      </w:rPr>
                      <w:instrText xml:space="preserve"> DOCPROPERTY  Keywords  \* MERGEFORMAT </w:instrText>
                    </w:r>
                    <w:r>
                      <w:rPr>
                        <w:color w:val="5B5B5B"/>
                      </w:rPr>
                      <w:fldChar w:fldCharType="separate"/>
                    </w:r>
                    <w:r w:rsidR="00C62F77">
                      <w:rPr>
                        <w:color w:val="5B5B5B"/>
                      </w:rPr>
                      <w:t>Datum</w:t>
                    </w:r>
                    <w:r>
                      <w:rPr>
                        <w:color w:val="5B5B5B"/>
                      </w:rPr>
                      <w:fldChar w:fldCharType="end"/>
                    </w:r>
                  </w:p>
                  <w:p w:rsidR="00A23D57" w:rsidRPr="0086164C" w:rsidRDefault="00A23D57" w:rsidP="0082390F">
                    <w:pPr>
                      <w:pStyle w:val="Fuzeile"/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-891540</wp:posOffset>
              </wp:positionH>
              <wp:positionV relativeFrom="page">
                <wp:posOffset>9867900</wp:posOffset>
              </wp:positionV>
              <wp:extent cx="944880" cy="894080"/>
              <wp:effectExtent l="3810" t="0" r="3810" b="1270"/>
              <wp:wrapNone/>
              <wp:docPr id="6" name="Freeform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44880" cy="894080"/>
                      </a:xfrm>
                      <a:custGeom>
                        <a:avLst/>
                        <a:gdLst>
                          <a:gd name="T0" fmla="*/ 808 w 1488"/>
                          <a:gd name="T1" fmla="*/ 0 h 1408"/>
                          <a:gd name="T2" fmla="*/ 808 w 1488"/>
                          <a:gd name="T3" fmla="*/ 680 h 1408"/>
                          <a:gd name="T4" fmla="*/ 1488 w 1488"/>
                          <a:gd name="T5" fmla="*/ 680 h 1408"/>
                          <a:gd name="T6" fmla="*/ 1488 w 1488"/>
                          <a:gd name="T7" fmla="*/ 1408 h 1408"/>
                          <a:gd name="T8" fmla="*/ 0 w 1488"/>
                          <a:gd name="T9" fmla="*/ 1408 h 1408"/>
                          <a:gd name="T10" fmla="*/ 0 w 1488"/>
                          <a:gd name="T11" fmla="*/ 0 h 1408"/>
                          <a:gd name="T12" fmla="*/ 808 w 1488"/>
                          <a:gd name="T13" fmla="*/ 0 h 140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</a:cxnLst>
                        <a:rect l="0" t="0" r="r" b="b"/>
                        <a:pathLst>
                          <a:path w="1488" h="1408">
                            <a:moveTo>
                              <a:pt x="808" y="0"/>
                            </a:moveTo>
                            <a:lnTo>
                              <a:pt x="808" y="680"/>
                            </a:lnTo>
                            <a:lnTo>
                              <a:pt x="1488" y="680"/>
                            </a:lnTo>
                            <a:lnTo>
                              <a:pt x="1488" y="1408"/>
                            </a:lnTo>
                            <a:lnTo>
                              <a:pt x="0" y="1408"/>
                            </a:lnTo>
                            <a:lnTo>
                              <a:pt x="0" y="0"/>
                            </a:lnTo>
                            <a:lnTo>
                              <a:pt x="808" y="0"/>
                            </a:lnTo>
                            <a:close/>
                          </a:path>
                        </a:pathLst>
                      </a:custGeom>
                      <a:solidFill>
                        <a:srgbClr val="4F5B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9" o:spid="_x0000_s1026" style="position:absolute;margin-left:-70.2pt;margin-top:777pt;width:74.4pt;height:7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" path="m808,r,680l1488,680r,728l,1408,,,808,xe" fillcolor="#4f5b56" stroked="f">
              <v:path arrowok="t" o:connecttype="custom" o:connectlocs="513080,0;513080,431800;944880,431800;944880,894080;0,894080;0,0;513080,0" o:connectangles="0,0,0,0,0,0,0"/>
              <w10:wrap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D57" w:rsidRPr="00B00A2B" w:rsidRDefault="00EB723C" w:rsidP="0082390F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column">
                <wp:posOffset>2116455</wp:posOffset>
              </wp:positionH>
              <wp:positionV relativeFrom="page">
                <wp:posOffset>9950450</wp:posOffset>
              </wp:positionV>
              <wp:extent cx="4177030" cy="522605"/>
              <wp:effectExtent l="1905" t="0" r="2540" b="4445"/>
              <wp:wrapNone/>
              <wp:docPr id="3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7030" cy="522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A23D57" w:rsidRPr="00C17026" w:rsidRDefault="00A23D57" w:rsidP="0082390F">
                          <w:pPr>
                            <w:pStyle w:val="Fuzeile"/>
                          </w:pPr>
                          <w:r>
                            <w:rPr>
                              <w:b/>
                            </w:rPr>
                            <w:tab/>
                          </w:r>
                          <w:proofErr w:type="spellStart"/>
                          <w:r w:rsidRPr="00C17026">
                            <w:rPr>
                              <w:b/>
                            </w:rPr>
                            <w:t>itao</w:t>
                          </w:r>
                          <w:proofErr w:type="spellEnd"/>
                          <w:r w:rsidRPr="00C17026">
                            <w:t xml:space="preserve"> GmbH &amp; Co. KG</w:t>
                          </w:r>
                          <w:r w:rsidRPr="00C17026">
                            <w:tab/>
                            <w:t xml:space="preserve">PHG: </w:t>
                          </w:r>
                          <w:proofErr w:type="spellStart"/>
                          <w:r w:rsidRPr="00C17026">
                            <w:rPr>
                              <w:b/>
                            </w:rPr>
                            <w:t>itao</w:t>
                          </w:r>
                          <w:proofErr w:type="spellEnd"/>
                          <w:r w:rsidRPr="00C17026">
                            <w:t xml:space="preserve"> Verwaltung</w:t>
                          </w:r>
                          <w:r>
                            <w:t>s</w:t>
                          </w:r>
                          <w:r w:rsidRPr="00C17026">
                            <w:t>gesellschaft mbH</w:t>
                          </w:r>
                        </w:p>
                        <w:p w:rsidR="00A23D57" w:rsidRPr="00C17026" w:rsidRDefault="00A23D57" w:rsidP="0082390F">
                          <w:pPr>
                            <w:pStyle w:val="Fuzeile"/>
                          </w:pPr>
                          <w:r>
                            <w:tab/>
                          </w:r>
                          <w:r w:rsidRPr="00C17026">
                            <w:t>Eingetragen: AG Gütersloh, HRA 5666</w:t>
                          </w:r>
                          <w:r w:rsidRPr="00C17026">
                            <w:tab/>
                            <w:t>Eingetragen: AG Gütersloh, HRB 6860</w:t>
                          </w:r>
                        </w:p>
                        <w:p w:rsidR="00A23D57" w:rsidRPr="00C17026" w:rsidRDefault="00A23D57" w:rsidP="0082390F">
                          <w:pPr>
                            <w:pStyle w:val="Fuzeile"/>
                          </w:pPr>
                          <w:r>
                            <w:tab/>
                            <w:t>Steuer-Nr.: 351/5740/1418</w:t>
                          </w:r>
                          <w:r>
                            <w:tab/>
                            <w:t xml:space="preserve">Geschäftsführer: Rolf </w:t>
                          </w:r>
                          <w:proofErr w:type="spellStart"/>
                          <w:r>
                            <w:t>Klashinrichs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1" o:spid="_x0000_s1028" type="#_x0000_t202" style="position:absolute;margin-left:166.65pt;margin-top:783.5pt;width:328.9pt;height:41.1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" filled="f" stroked="f">
              <v:textbox>
                <w:txbxContent>
                  <w:p w:rsidR="00A23D57" w:rsidRPr="00C17026" w:rsidRDefault="00A23D57" w:rsidP="0082390F">
                    <w:pPr>
                      <w:pStyle w:val="Fuzeile"/>
                    </w:pPr>
                    <w:r>
                      <w:rPr>
                        <w:b/>
                      </w:rPr>
                      <w:tab/>
                    </w:r>
                    <w:proofErr w:type="spellStart"/>
                    <w:r w:rsidRPr="00C17026">
                      <w:rPr>
                        <w:b/>
                      </w:rPr>
                      <w:t>itao</w:t>
                    </w:r>
                    <w:proofErr w:type="spellEnd"/>
                    <w:r w:rsidRPr="00C17026">
                      <w:t xml:space="preserve"> GmbH &amp; Co. KG</w:t>
                    </w:r>
                    <w:r w:rsidRPr="00C17026">
                      <w:tab/>
                      <w:t xml:space="preserve">PHG: </w:t>
                    </w:r>
                    <w:proofErr w:type="spellStart"/>
                    <w:r w:rsidRPr="00C17026">
                      <w:rPr>
                        <w:b/>
                      </w:rPr>
                      <w:t>itao</w:t>
                    </w:r>
                    <w:proofErr w:type="spellEnd"/>
                    <w:r w:rsidRPr="00C17026">
                      <w:t xml:space="preserve"> Verwaltung</w:t>
                    </w:r>
                    <w:r>
                      <w:t>s</w:t>
                    </w:r>
                    <w:r w:rsidRPr="00C17026">
                      <w:t>gesellschaft mbH</w:t>
                    </w:r>
                  </w:p>
                  <w:p w:rsidR="00A23D57" w:rsidRPr="00C17026" w:rsidRDefault="00A23D57" w:rsidP="0082390F">
                    <w:pPr>
                      <w:pStyle w:val="Fuzeile"/>
                    </w:pPr>
                    <w:r>
                      <w:tab/>
                    </w:r>
                    <w:r w:rsidRPr="00C17026">
                      <w:t>Eingetragen: AG Gütersloh, HRA 5666</w:t>
                    </w:r>
                    <w:r w:rsidRPr="00C17026">
                      <w:tab/>
                      <w:t>Eingetragen: AG Gütersloh, HRB 6860</w:t>
                    </w:r>
                  </w:p>
                  <w:p w:rsidR="00A23D57" w:rsidRPr="00C17026" w:rsidRDefault="00A23D57" w:rsidP="0082390F">
                    <w:pPr>
                      <w:pStyle w:val="Fuzeile"/>
                    </w:pPr>
                    <w:r>
                      <w:tab/>
                      <w:t>Steuer-Nr.: 351/5740/1418</w:t>
                    </w:r>
                    <w:r>
                      <w:tab/>
                      <w:t xml:space="preserve">Geschäftsführer: Rolf </w:t>
                    </w:r>
                    <w:proofErr w:type="spellStart"/>
                    <w:r>
                      <w:t>Klashinrichs</w:t>
                    </w:r>
                    <w:proofErr w:type="spellEnd"/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-891540</wp:posOffset>
              </wp:positionH>
              <wp:positionV relativeFrom="page">
                <wp:posOffset>9867900</wp:posOffset>
              </wp:positionV>
              <wp:extent cx="944880" cy="894080"/>
              <wp:effectExtent l="3810" t="0" r="3810" b="1270"/>
              <wp:wrapNone/>
              <wp:docPr id="2" name="Freeform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44880" cy="894080"/>
                      </a:xfrm>
                      <a:custGeom>
                        <a:avLst/>
                        <a:gdLst>
                          <a:gd name="T0" fmla="*/ 808 w 1488"/>
                          <a:gd name="T1" fmla="*/ 0 h 1408"/>
                          <a:gd name="T2" fmla="*/ 808 w 1488"/>
                          <a:gd name="T3" fmla="*/ 680 h 1408"/>
                          <a:gd name="T4" fmla="*/ 1488 w 1488"/>
                          <a:gd name="T5" fmla="*/ 680 h 1408"/>
                          <a:gd name="T6" fmla="*/ 1488 w 1488"/>
                          <a:gd name="T7" fmla="*/ 1408 h 1408"/>
                          <a:gd name="T8" fmla="*/ 0 w 1488"/>
                          <a:gd name="T9" fmla="*/ 1408 h 1408"/>
                          <a:gd name="T10" fmla="*/ 0 w 1488"/>
                          <a:gd name="T11" fmla="*/ 0 h 1408"/>
                          <a:gd name="T12" fmla="*/ 808 w 1488"/>
                          <a:gd name="T13" fmla="*/ 0 h 140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</a:cxnLst>
                        <a:rect l="0" t="0" r="r" b="b"/>
                        <a:pathLst>
                          <a:path w="1488" h="1408">
                            <a:moveTo>
                              <a:pt x="808" y="0"/>
                            </a:moveTo>
                            <a:lnTo>
                              <a:pt x="808" y="680"/>
                            </a:lnTo>
                            <a:lnTo>
                              <a:pt x="1488" y="680"/>
                            </a:lnTo>
                            <a:lnTo>
                              <a:pt x="1488" y="1408"/>
                            </a:lnTo>
                            <a:lnTo>
                              <a:pt x="0" y="1408"/>
                            </a:lnTo>
                            <a:lnTo>
                              <a:pt x="0" y="0"/>
                            </a:lnTo>
                            <a:lnTo>
                              <a:pt x="808" y="0"/>
                            </a:lnTo>
                            <a:close/>
                          </a:path>
                        </a:pathLst>
                      </a:custGeom>
                      <a:solidFill>
                        <a:srgbClr val="4F5B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2" o:spid="_x0000_s1026" style="position:absolute;margin-left:-70.2pt;margin-top:777pt;width:74.4pt;height:70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" path="m808,r,680l1488,680r,728l,1408,,,808,xe" fillcolor="#4f5b56" stroked="f">
              <v:path arrowok="t" o:connecttype="custom" o:connectlocs="513080,0;513080,431800;944880,431800;944880,894080;0,894080;0,0;513080,0" o:connectangles="0,0,0,0,0,0,0"/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F69" w:rsidRDefault="00286F69">
      <w:r>
        <w:separator/>
      </w:r>
    </w:p>
  </w:footnote>
  <w:footnote w:type="continuationSeparator" w:id="0">
    <w:p w:rsidR="00286F69" w:rsidRDefault="00286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79" w:type="dxa"/>
      <w:tblBorders>
        <w:bottom w:val="single" w:sz="6" w:space="0" w:color="5B5B5B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562"/>
      <w:gridCol w:w="1217"/>
    </w:tblGrid>
    <w:tr w:rsidR="00A23D57" w:rsidRPr="000E5582">
      <w:tc>
        <w:tcPr>
          <w:tcW w:w="8562" w:type="dxa"/>
          <w:shd w:val="clear" w:color="auto" w:fill="auto"/>
        </w:tcPr>
        <w:p w:rsidR="00A23D57" w:rsidRPr="000E5582" w:rsidRDefault="00A23D57" w:rsidP="0082390F">
          <w:pPr>
            <w:pStyle w:val="KopfzeileSeite2"/>
            <w:tabs>
              <w:tab w:val="right" w:pos="2792"/>
            </w:tabs>
            <w:spacing w:after="0"/>
            <w:rPr>
              <w:position w:val="10"/>
            </w:rPr>
          </w:pPr>
          <w:r w:rsidRPr="000E5582">
            <w:rPr>
              <w:rStyle w:val="Kopfzeilen-Hervorhebung"/>
              <w:position w:val="10"/>
            </w:rPr>
            <w:fldChar w:fldCharType="begin"/>
          </w:r>
          <w:r w:rsidRPr="000E5582">
            <w:rPr>
              <w:rStyle w:val="Kopfzeilen-Hervorhebung"/>
              <w:position w:val="10"/>
            </w:rPr>
            <w:instrText xml:space="preserve"> </w:instrText>
          </w:r>
          <w:r>
            <w:rPr>
              <w:rStyle w:val="Kopfzeilen-Hervorhebung"/>
              <w:position w:val="10"/>
            </w:rPr>
            <w:instrText>DOCPROPERTY</w:instrText>
          </w:r>
          <w:r w:rsidRPr="000E5582">
            <w:rPr>
              <w:rStyle w:val="Kopfzeilen-Hervorhebung"/>
              <w:position w:val="10"/>
            </w:rPr>
            <w:instrText xml:space="preserve">  Title  \* MERGEFORMAT </w:instrText>
          </w:r>
          <w:r w:rsidRPr="000E5582">
            <w:rPr>
              <w:rStyle w:val="Kopfzeilen-Hervorhebung"/>
              <w:position w:val="10"/>
            </w:rPr>
            <w:fldChar w:fldCharType="separate"/>
          </w:r>
          <w:r w:rsidR="00C62F77">
            <w:rPr>
              <w:rStyle w:val="Kopfzeilen-Hervorhebung"/>
              <w:position w:val="10"/>
            </w:rPr>
            <w:t>Thema</w:t>
          </w:r>
          <w:r w:rsidRPr="000E5582">
            <w:rPr>
              <w:rStyle w:val="Kopfzeilen-Hervorhebung"/>
              <w:position w:val="10"/>
            </w:rPr>
            <w:fldChar w:fldCharType="end"/>
          </w:r>
          <w:r w:rsidRPr="000E5582">
            <w:rPr>
              <w:position w:val="10"/>
            </w:rPr>
            <w:t xml:space="preserve"> zum Projekt „</w:t>
          </w:r>
          <w:r w:rsidRPr="000E5582">
            <w:rPr>
              <w:rStyle w:val="Kopfzeilen-Hervorhebung"/>
              <w:position w:val="10"/>
            </w:rPr>
            <w:fldChar w:fldCharType="begin"/>
          </w:r>
          <w:r w:rsidRPr="000E5582">
            <w:rPr>
              <w:rStyle w:val="Kopfzeilen-Hervorhebung"/>
              <w:position w:val="10"/>
            </w:rPr>
            <w:instrText xml:space="preserve"> </w:instrText>
          </w:r>
          <w:r>
            <w:rPr>
              <w:rStyle w:val="Kopfzeilen-Hervorhebung"/>
              <w:position w:val="10"/>
            </w:rPr>
            <w:instrText>DOCPROPERTY</w:instrText>
          </w:r>
          <w:r w:rsidRPr="000E5582">
            <w:rPr>
              <w:rStyle w:val="Kopfzeilen-Hervorhebung"/>
              <w:position w:val="10"/>
            </w:rPr>
            <w:instrText xml:space="preserve">  Subject  \* MERGEFORMAT </w:instrText>
          </w:r>
          <w:r w:rsidRPr="000E5582">
            <w:rPr>
              <w:rStyle w:val="Kopfzeilen-Hervorhebung"/>
              <w:position w:val="10"/>
            </w:rPr>
            <w:fldChar w:fldCharType="separate"/>
          </w:r>
          <w:r w:rsidR="00C62F77">
            <w:rPr>
              <w:rStyle w:val="Kopfzeilen-Hervorhebung"/>
              <w:position w:val="10"/>
            </w:rPr>
            <w:t>Name Projekt</w:t>
          </w:r>
          <w:r w:rsidRPr="000E5582">
            <w:rPr>
              <w:rStyle w:val="Kopfzeilen-Hervorhebung"/>
              <w:position w:val="10"/>
            </w:rPr>
            <w:fldChar w:fldCharType="end"/>
          </w:r>
          <w:r w:rsidRPr="000E5582">
            <w:rPr>
              <w:position w:val="10"/>
            </w:rPr>
            <w:t>“ (</w:t>
          </w:r>
          <w:r w:rsidRPr="000E5582">
            <w:rPr>
              <w:position w:val="10"/>
            </w:rPr>
            <w:fldChar w:fldCharType="begin"/>
          </w:r>
          <w:r w:rsidRPr="000E5582">
            <w:rPr>
              <w:position w:val="10"/>
            </w:rPr>
            <w:instrText xml:space="preserve"> </w:instrText>
          </w:r>
          <w:r>
            <w:rPr>
              <w:position w:val="10"/>
            </w:rPr>
            <w:instrText>DOCPROPERTY</w:instrText>
          </w:r>
          <w:r w:rsidRPr="000E5582">
            <w:rPr>
              <w:position w:val="10"/>
            </w:rPr>
            <w:instrText xml:space="preserve">  </w:instrText>
          </w:r>
          <w:r>
            <w:rPr>
              <w:position w:val="10"/>
            </w:rPr>
            <w:instrText>Kunde</w:instrText>
          </w:r>
          <w:r w:rsidRPr="000E5582">
            <w:rPr>
              <w:position w:val="10"/>
            </w:rPr>
            <w:instrText xml:space="preserve">  \* MERGEFORMAT </w:instrText>
          </w:r>
          <w:r w:rsidRPr="000E5582">
            <w:rPr>
              <w:position w:val="10"/>
            </w:rPr>
            <w:fldChar w:fldCharType="separate"/>
          </w:r>
          <w:r w:rsidR="00C62F77">
            <w:rPr>
              <w:position w:val="10"/>
            </w:rPr>
            <w:t>Name Kunde</w:t>
          </w:r>
          <w:r w:rsidRPr="000E5582">
            <w:rPr>
              <w:position w:val="10"/>
            </w:rPr>
            <w:fldChar w:fldCharType="end"/>
          </w:r>
          <w:r w:rsidRPr="000E5582">
            <w:rPr>
              <w:position w:val="10"/>
            </w:rPr>
            <w:t>)</w:t>
          </w:r>
        </w:p>
      </w:tc>
      <w:tc>
        <w:tcPr>
          <w:tcW w:w="1217" w:type="dxa"/>
          <w:shd w:val="clear" w:color="auto" w:fill="auto"/>
        </w:tcPr>
        <w:p w:rsidR="00A23D57" w:rsidRPr="000E5582" w:rsidRDefault="00EB723C" w:rsidP="0082390F">
          <w:pPr>
            <w:pStyle w:val="KopfzeileSeite2"/>
            <w:tabs>
              <w:tab w:val="right" w:pos="2792"/>
            </w:tabs>
            <w:spacing w:after="0"/>
            <w:jc w:val="right"/>
            <w:rPr>
              <w:position w:val="10"/>
            </w:rPr>
          </w:pPr>
          <w:r>
            <w:rPr>
              <w:noProof/>
              <w:position w:val="10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>
                    <wp:simplePos x="0" y="0"/>
                    <wp:positionH relativeFrom="column">
                      <wp:posOffset>849630</wp:posOffset>
                    </wp:positionH>
                    <wp:positionV relativeFrom="paragraph">
                      <wp:posOffset>-451485</wp:posOffset>
                    </wp:positionV>
                    <wp:extent cx="467995" cy="465455"/>
                    <wp:effectExtent l="1905" t="0" r="0" b="0"/>
                    <wp:wrapNone/>
                    <wp:docPr id="9" name="Rectangle 7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7995" cy="465455"/>
                            </a:xfrm>
                            <a:prstGeom prst="rect">
                              <a:avLst/>
                            </a:prstGeom>
                            <a:solidFill>
                              <a:srgbClr val="DDDD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74" o:spid="_x0000_s1026" style="position:absolute;margin-left:66.9pt;margin-top:-35.55pt;width:36.85pt;height:36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" fillcolor="#dddd39" stroked="f"/>
                </w:pict>
              </mc:Fallback>
            </mc:AlternateContent>
          </w:r>
          <w:r w:rsidR="00A23D57" w:rsidRPr="000E5582">
            <w:rPr>
              <w:position w:val="10"/>
            </w:rPr>
            <w:t xml:space="preserve">Seite </w:t>
          </w:r>
          <w:r w:rsidR="00A23D57" w:rsidRPr="000E5582">
            <w:rPr>
              <w:position w:val="10"/>
            </w:rPr>
            <w:fldChar w:fldCharType="begin"/>
          </w:r>
          <w:r w:rsidR="00A23D57" w:rsidRPr="000E5582">
            <w:rPr>
              <w:position w:val="10"/>
            </w:rPr>
            <w:instrText xml:space="preserve"> </w:instrText>
          </w:r>
          <w:r w:rsidR="00A23D57">
            <w:rPr>
              <w:position w:val="10"/>
            </w:rPr>
            <w:instrText>PAGE</w:instrText>
          </w:r>
          <w:r w:rsidR="00A23D57" w:rsidRPr="000E5582">
            <w:rPr>
              <w:position w:val="10"/>
            </w:rPr>
            <w:instrText xml:space="preserve">   \* MERGEFORMAT </w:instrText>
          </w:r>
          <w:r w:rsidR="00A23D57" w:rsidRPr="000E5582">
            <w:rPr>
              <w:position w:val="10"/>
            </w:rPr>
            <w:fldChar w:fldCharType="separate"/>
          </w:r>
          <w:r w:rsidR="00C62F77">
            <w:rPr>
              <w:noProof/>
              <w:position w:val="10"/>
            </w:rPr>
            <w:t>2</w:t>
          </w:r>
          <w:r w:rsidR="00A23D57" w:rsidRPr="000E5582">
            <w:rPr>
              <w:position w:val="10"/>
            </w:rPr>
            <w:fldChar w:fldCharType="end"/>
          </w:r>
          <w:r w:rsidR="00A23D57" w:rsidRPr="002334AB">
            <w:rPr>
              <w:position w:val="11"/>
            </w:rPr>
            <w:t>|</w:t>
          </w:r>
          <w:r w:rsidR="00A23D57" w:rsidRPr="000E5582">
            <w:rPr>
              <w:position w:val="10"/>
            </w:rPr>
            <w:fldChar w:fldCharType="begin"/>
          </w:r>
          <w:r w:rsidR="00A23D57" w:rsidRPr="000E5582">
            <w:rPr>
              <w:position w:val="10"/>
            </w:rPr>
            <w:instrText xml:space="preserve"> </w:instrText>
          </w:r>
          <w:r w:rsidR="00A23D57">
            <w:rPr>
              <w:position w:val="10"/>
            </w:rPr>
            <w:instrText>NUMPAGES</w:instrText>
          </w:r>
          <w:r w:rsidR="00A23D57" w:rsidRPr="000E5582">
            <w:rPr>
              <w:position w:val="10"/>
            </w:rPr>
            <w:instrText xml:space="preserve">   \* MERGEFORMAT </w:instrText>
          </w:r>
          <w:r w:rsidR="00A23D57" w:rsidRPr="000E5582">
            <w:rPr>
              <w:position w:val="10"/>
            </w:rPr>
            <w:fldChar w:fldCharType="separate"/>
          </w:r>
          <w:r w:rsidR="00C62F77">
            <w:rPr>
              <w:noProof/>
              <w:position w:val="10"/>
            </w:rPr>
            <w:t>2</w:t>
          </w:r>
          <w:r w:rsidR="00A23D57" w:rsidRPr="000E5582">
            <w:rPr>
              <w:position w:val="10"/>
            </w:rPr>
            <w:fldChar w:fldCharType="end"/>
          </w:r>
        </w:p>
      </w:tc>
    </w:tr>
  </w:tbl>
  <w:p w:rsidR="00A23D57" w:rsidRDefault="00A23D5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31" w:type="dxa"/>
      <w:tblLook w:val="04A0" w:firstRow="1" w:lastRow="0" w:firstColumn="1" w:lastColumn="0" w:noHBand="0" w:noVBand="1"/>
    </w:tblPr>
    <w:tblGrid>
      <w:gridCol w:w="6771"/>
      <w:gridCol w:w="3260"/>
    </w:tblGrid>
    <w:tr w:rsidR="00A23D57">
      <w:trPr>
        <w:trHeight w:hRule="exact" w:val="533"/>
      </w:trPr>
      <w:tc>
        <w:tcPr>
          <w:tcW w:w="6771" w:type="dxa"/>
          <w:vMerge w:val="restart"/>
          <w:shd w:val="clear" w:color="auto" w:fill="auto"/>
          <w:vAlign w:val="bottom"/>
        </w:tcPr>
        <w:p w:rsidR="00A23D57" w:rsidRDefault="00EB723C" w:rsidP="0082390F">
          <w:pPr>
            <w:pStyle w:val="Dokumenttitel"/>
          </w:pPr>
          <w:bookmarkStart w:id="1" w:name="OLE_LINK1"/>
          <w:proofErr w:type="spellStart"/>
          <w:r>
            <w:t>Analytics</w:t>
          </w:r>
          <w:proofErr w:type="spellEnd"/>
          <w:r>
            <w:t xml:space="preserve"> Workshop</w:t>
          </w:r>
        </w:p>
        <w:p w:rsidR="00A23D57" w:rsidRDefault="00EB723C" w:rsidP="0082390F">
          <w:pPr>
            <w:pStyle w:val="Projekttitel"/>
          </w:pPr>
          <w:proofErr w:type="spellStart"/>
          <w:r>
            <w:t>Paracelus</w:t>
          </w:r>
          <w:proofErr w:type="spellEnd"/>
          <w:r>
            <w:t xml:space="preserve"> Kliniken </w:t>
          </w:r>
          <w:r w:rsidR="00A23D57" w:rsidRPr="004B2B14">
            <w:fldChar w:fldCharType="begin"/>
          </w:r>
          <w:r w:rsidR="00A23D57" w:rsidRPr="004B2B14">
            <w:instrText xml:space="preserve"> </w:instrText>
          </w:r>
          <w:r w:rsidR="00A23D57">
            <w:instrText>DOCPROPERTY</w:instrText>
          </w:r>
          <w:r w:rsidR="00A23D57" w:rsidRPr="004B2B14">
            <w:instrText xml:space="preserve">  Company  \* MERGEFORMAT </w:instrText>
          </w:r>
          <w:r w:rsidR="00A23D57" w:rsidRPr="004B2B14">
            <w:fldChar w:fldCharType="end"/>
          </w:r>
        </w:p>
      </w:tc>
      <w:tc>
        <w:tcPr>
          <w:tcW w:w="3260" w:type="dxa"/>
          <w:vMerge w:val="restart"/>
          <w:shd w:val="clear" w:color="auto" w:fill="auto"/>
        </w:tcPr>
        <w:p w:rsidR="00A23D57" w:rsidRPr="008636E5" w:rsidRDefault="00EB723C" w:rsidP="0082390F">
          <w:pPr>
            <w:pStyle w:val="Kopfzeile"/>
            <w:spacing w:line="240" w:lineRule="auto"/>
            <w:rPr>
              <w:vanish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page">
                      <wp:posOffset>2055495</wp:posOffset>
                    </wp:positionH>
                    <wp:positionV relativeFrom="page">
                      <wp:posOffset>-464185</wp:posOffset>
                    </wp:positionV>
                    <wp:extent cx="467995" cy="465455"/>
                    <wp:effectExtent l="0" t="2540" r="635" b="0"/>
                    <wp:wrapNone/>
                    <wp:docPr id="5" name="Rectangle 9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7995" cy="465455"/>
                            </a:xfrm>
                            <a:prstGeom prst="rect">
                              <a:avLst/>
                            </a:prstGeom>
                            <a:solidFill>
                              <a:srgbClr val="DDDD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92" o:spid="_x0000_s1026" style="position:absolute;margin-left:161.85pt;margin-top:-36.55pt;width:36.85pt;height:36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" fillcolor="#dddd39" stroked="f">
                    <w10:wrap anchorx="page" anchory="page"/>
                  </v:rect>
                </w:pict>
              </mc:Fallback>
            </mc:AlternateContent>
          </w:r>
          <w:r>
            <w:rPr>
              <w:noProof/>
              <w:vanish/>
            </w:rPr>
            <w:drawing>
              <wp:inline distT="0" distB="0" distL="0" distR="0">
                <wp:extent cx="1878965" cy="1276985"/>
                <wp:effectExtent l="0" t="0" r="6985" b="0"/>
                <wp:docPr id="1" name="Bild 1" descr="itao_Logo_4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tao_Logo_4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8965" cy="1276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23D57">
      <w:trPr>
        <w:trHeight w:val="1736"/>
      </w:trPr>
      <w:tc>
        <w:tcPr>
          <w:tcW w:w="6771" w:type="dxa"/>
          <w:vMerge/>
        </w:tcPr>
        <w:p w:rsidR="00A23D57" w:rsidRPr="00472660" w:rsidRDefault="00A23D57" w:rsidP="0082390F">
          <w:pPr>
            <w:rPr>
              <w:rFonts w:cs="Arial"/>
              <w:szCs w:val="22"/>
            </w:rPr>
          </w:pPr>
        </w:p>
      </w:tc>
      <w:tc>
        <w:tcPr>
          <w:tcW w:w="3260" w:type="dxa"/>
          <w:vMerge/>
        </w:tcPr>
        <w:p w:rsidR="00A23D57" w:rsidRPr="00472660" w:rsidRDefault="00A23D57" w:rsidP="0082390F">
          <w:pPr>
            <w:pStyle w:val="Kopfzeile"/>
            <w:spacing w:line="240" w:lineRule="auto"/>
            <w:rPr>
              <w:vanish/>
            </w:rPr>
          </w:pPr>
        </w:p>
      </w:tc>
    </w:tr>
    <w:tr w:rsidR="00A23D57" w:rsidTr="00CF1E52">
      <w:trPr>
        <w:trHeight w:val="450"/>
      </w:trPr>
      <w:tc>
        <w:tcPr>
          <w:tcW w:w="6771" w:type="dxa"/>
          <w:vMerge w:val="restart"/>
          <w:shd w:val="clear" w:color="auto" w:fill="auto"/>
        </w:tcPr>
        <w:p w:rsidR="00A23D57" w:rsidRPr="004B2B14" w:rsidRDefault="00EB723C" w:rsidP="0082390F">
          <w:r>
            <w:t>13.03.2013</w:t>
          </w:r>
        </w:p>
      </w:tc>
      <w:tc>
        <w:tcPr>
          <w:tcW w:w="3260" w:type="dxa"/>
          <w:vMerge w:val="restart"/>
          <w:shd w:val="clear" w:color="auto" w:fill="auto"/>
        </w:tcPr>
        <w:p w:rsidR="00A23D57" w:rsidRPr="000E6486" w:rsidRDefault="00A23D57" w:rsidP="0082390F">
          <w:pPr>
            <w:pStyle w:val="Name"/>
            <w:rPr>
              <w:color w:val="4F5B56"/>
            </w:rPr>
          </w:pPr>
          <w:r>
            <w:rPr>
              <w:color w:val="4F5B56"/>
            </w:rPr>
            <w:fldChar w:fldCharType="begin"/>
          </w:r>
          <w:r>
            <w:rPr>
              <w:color w:val="4F5B56"/>
            </w:rPr>
            <w:instrText xml:space="preserve"> DOCPROPERTY  Author  \* MERGEFORMAT </w:instrText>
          </w:r>
          <w:r>
            <w:rPr>
              <w:color w:val="4F5B56"/>
            </w:rPr>
            <w:fldChar w:fldCharType="separate"/>
          </w:r>
          <w:r w:rsidR="00C62F77">
            <w:rPr>
              <w:color w:val="4F5B56"/>
            </w:rPr>
            <w:t>Eneko</w:t>
          </w:r>
          <w:r>
            <w:rPr>
              <w:color w:val="4F5B56"/>
            </w:rPr>
            <w:fldChar w:fldCharType="end"/>
          </w:r>
          <w:r w:rsidR="00EB723C">
            <w:rPr>
              <w:color w:val="4F5B56"/>
            </w:rPr>
            <w:t xml:space="preserve"> Rodriguez</w:t>
          </w:r>
        </w:p>
        <w:p w:rsidR="00A23D57" w:rsidRPr="000E6486" w:rsidRDefault="00EB723C" w:rsidP="0082390F">
          <w:pPr>
            <w:pStyle w:val="Ttigkeitsbezeichnung"/>
            <w:rPr>
              <w:color w:val="4F5B56"/>
            </w:rPr>
          </w:pPr>
          <w:r>
            <w:rPr>
              <w:color w:val="4F5B56"/>
            </w:rPr>
            <w:t>Webentwickler</w:t>
          </w:r>
        </w:p>
        <w:p w:rsidR="00A23D57" w:rsidRPr="000E6486" w:rsidRDefault="00A23D57" w:rsidP="0082390F">
          <w:pPr>
            <w:pStyle w:val="itao-Adresse"/>
          </w:pPr>
          <w:proofErr w:type="spellStart"/>
          <w:r w:rsidRPr="000E6486">
            <w:t>fon</w:t>
          </w:r>
          <w:proofErr w:type="spellEnd"/>
          <w:r w:rsidRPr="000E6486">
            <w:t xml:space="preserve"> +49 </w:t>
          </w:r>
          <w:r>
            <w:t>(0) 5241 74337–</w:t>
          </w:r>
          <w:fldSimple w:instr=" DOCPROPERTY  Durchwahl  \* MERGEFORMAT ">
            <w:r w:rsidR="00C62F77">
              <w:t>0</w:t>
            </w:r>
          </w:fldSimple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fax –29</w:t>
          </w:r>
        </w:p>
        <w:p w:rsidR="00A23D57" w:rsidRPr="008636E5" w:rsidRDefault="00D64DC3" w:rsidP="0082390F">
          <w:pPr>
            <w:pStyle w:val="itao-Adresse"/>
          </w:pPr>
          <w:fldSimple w:instr=" DOCPROPERTY  E-Mail  \* MERGEFORMAT ">
            <w:r w:rsidR="00C62F77">
              <w:t>email.mitarbeiter@itao.de</w:t>
            </w:r>
          </w:fldSimple>
          <w:r w:rsidR="00A23D57" w:rsidRPr="000E6486">
            <w:t xml:space="preserve"> </w:t>
          </w:r>
          <w:r w:rsidR="00A23D57" w:rsidRPr="000E6486">
            <w:rPr>
              <w:rStyle w:val="QuadratTrennzeichen"/>
            </w:rPr>
            <w:sym w:font="Wingdings" w:char="F06E"/>
          </w:r>
          <w:r w:rsidR="00A23D57" w:rsidRPr="000E6486">
            <w:t xml:space="preserve"> </w:t>
          </w:r>
          <w:r w:rsidR="00A23D57">
            <w:t>www.itao.de</w:t>
          </w:r>
        </w:p>
      </w:tc>
    </w:tr>
    <w:tr w:rsidR="00A23D57" w:rsidTr="00CF1E52">
      <w:trPr>
        <w:trHeight w:val="576"/>
      </w:trPr>
      <w:tc>
        <w:tcPr>
          <w:tcW w:w="6771" w:type="dxa"/>
          <w:vMerge/>
        </w:tcPr>
        <w:p w:rsidR="00A23D57" w:rsidRDefault="00A23D57" w:rsidP="0082390F">
          <w:pPr>
            <w:pStyle w:val="Dokumenttitel"/>
          </w:pPr>
        </w:p>
      </w:tc>
      <w:tc>
        <w:tcPr>
          <w:tcW w:w="3260" w:type="dxa"/>
          <w:vMerge/>
        </w:tcPr>
        <w:p w:rsidR="00A23D57" w:rsidRPr="00472660" w:rsidRDefault="00A23D57" w:rsidP="0082390F">
          <w:pPr>
            <w:pStyle w:val="Kopfzeile"/>
            <w:spacing w:line="240" w:lineRule="auto"/>
            <w:rPr>
              <w:vanish/>
            </w:rPr>
          </w:pPr>
        </w:p>
      </w:tc>
    </w:tr>
  </w:tbl>
  <w:bookmarkEnd w:id="1"/>
  <w:p w:rsidR="00A23D57" w:rsidRDefault="00EB723C" w:rsidP="0082390F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1" allowOverlap="1">
              <wp:simplePos x="0" y="0"/>
              <wp:positionH relativeFrom="page">
                <wp:posOffset>-180340</wp:posOffset>
              </wp:positionH>
              <wp:positionV relativeFrom="page">
                <wp:posOffset>1274445</wp:posOffset>
              </wp:positionV>
              <wp:extent cx="179705" cy="2125345"/>
              <wp:effectExtent l="635" t="0" r="635" b="635"/>
              <wp:wrapTopAndBottom/>
              <wp:docPr id="4" name="Rectangle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2125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69" o:spid="_x0000_s1026" style="position:absolute;margin-left:-14.2pt;margin-top:100.35pt;width:14.15pt;height:167.3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" stroked="f">
              <w10:wrap type="topAndBottom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/>
        <w:sz w:val="18"/>
      </w:rPr>
    </w:lvl>
  </w:abstractNum>
  <w:abstractNum w:abstractNumId="1">
    <w:nsid w:val="062601F3"/>
    <w:multiLevelType w:val="hybridMultilevel"/>
    <w:tmpl w:val="4A60B64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6E4802"/>
    <w:multiLevelType w:val="multilevel"/>
    <w:tmpl w:val="8A6E33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60147B"/>
    <w:multiLevelType w:val="hybridMultilevel"/>
    <w:tmpl w:val="ACA6D2FE"/>
    <w:lvl w:ilvl="0" w:tplc="A9CEF72C">
      <w:start w:val="1"/>
      <w:numFmt w:val="bullet"/>
      <w:lvlText w:val=""/>
      <w:lvlJc w:val="left"/>
      <w:pPr>
        <w:ind w:left="1023" w:hanging="102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016E49"/>
    <w:multiLevelType w:val="multilevel"/>
    <w:tmpl w:val="0407001F"/>
    <w:numStyleLink w:val="FormatvorlageMitGliederungLinks0cmHngend063cm"/>
  </w:abstractNum>
  <w:abstractNum w:abstractNumId="5">
    <w:nsid w:val="16AE3C51"/>
    <w:multiLevelType w:val="hybridMultilevel"/>
    <w:tmpl w:val="F76C6AA8"/>
    <w:lvl w:ilvl="0" w:tplc="A942E62E">
      <w:start w:val="1"/>
      <w:numFmt w:val="bullet"/>
      <w:pStyle w:val="Aufzhlung1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2A66EE98">
      <w:start w:val="1"/>
      <w:numFmt w:val="bullet"/>
      <w:pStyle w:val="Aufzhlung2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26A26D62">
      <w:start w:val="1"/>
      <w:numFmt w:val="bullet"/>
      <w:pStyle w:val="Aufzhlung3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2425FD"/>
    <w:multiLevelType w:val="multilevel"/>
    <w:tmpl w:val="0407001F"/>
    <w:styleLink w:val="FormatvorlageMitGliederungLinks0cmHngend063cm"/>
    <w:lvl w:ilvl="0">
      <w:start w:val="1"/>
      <w:numFmt w:val="decimal"/>
      <w:lvlText w:val="%1."/>
      <w:lvlJc w:val="left"/>
      <w:pPr>
        <w:ind w:left="360" w:hanging="360"/>
      </w:pPr>
      <w:rPr>
        <w:rFonts w:ascii="Futura itao" w:hAnsi="Futura itao"/>
        <w:b/>
        <w:kern w:val="8"/>
        <w:sz w:val="24"/>
      </w:rPr>
    </w:lvl>
    <w:lvl w:ilvl="1">
      <w:start w:val="1"/>
      <w:numFmt w:val="decimal"/>
      <w:pStyle w:val="TABPosZ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AC57672"/>
    <w:multiLevelType w:val="hybridMultilevel"/>
    <w:tmpl w:val="70C83AC2"/>
    <w:lvl w:ilvl="0" w:tplc="2540850E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3E222B"/>
    <w:multiLevelType w:val="hybridMultilevel"/>
    <w:tmpl w:val="1E365BA6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A34B66"/>
    <w:multiLevelType w:val="hybridMultilevel"/>
    <w:tmpl w:val="8A6E33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4504DC"/>
    <w:multiLevelType w:val="hybridMultilevel"/>
    <w:tmpl w:val="218447FA"/>
    <w:lvl w:ilvl="0" w:tplc="9E06EF14">
      <w:start w:val="1"/>
      <w:numFmt w:val="bullet"/>
      <w:pStyle w:val="Betreff"/>
      <w:lvlText w:val="n"/>
      <w:lvlJc w:val="left"/>
      <w:pPr>
        <w:ind w:left="720" w:hanging="360"/>
      </w:pPr>
      <w:rPr>
        <w:rFonts w:ascii="Wingdings" w:hAnsi="Wingdings" w:hint="default"/>
        <w:color w:val="4F5B56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FF1747"/>
    <w:multiLevelType w:val="hybridMultilevel"/>
    <w:tmpl w:val="4AA6547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D40C5E10">
      <w:start w:val="1"/>
      <w:numFmt w:val="bullet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1C2E73B8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762D58"/>
    <w:multiLevelType w:val="hybridMultilevel"/>
    <w:tmpl w:val="5BC876D4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83641D0">
      <w:start w:val="1"/>
      <w:numFmt w:val="bullet"/>
      <w:lvlText w:val="»"/>
      <w:lvlJc w:val="left"/>
      <w:pPr>
        <w:ind w:left="1440" w:hanging="360"/>
      </w:pPr>
      <w:rPr>
        <w:rFonts w:ascii="Futura itao" w:hAnsi="Futura itao" w:hint="default"/>
        <w:sz w:val="28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C15C5D"/>
    <w:multiLevelType w:val="hybridMultilevel"/>
    <w:tmpl w:val="5AA01466"/>
    <w:lvl w:ilvl="0" w:tplc="083641D0">
      <w:start w:val="1"/>
      <w:numFmt w:val="bullet"/>
      <w:lvlText w:val="»"/>
      <w:lvlJc w:val="left"/>
      <w:pPr>
        <w:ind w:left="360" w:hanging="360"/>
      </w:pPr>
      <w:rPr>
        <w:rFonts w:ascii="Futura itao" w:hAnsi="Futura itao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4">
    <w:nsid w:val="7CA34490"/>
    <w:multiLevelType w:val="multilevel"/>
    <w:tmpl w:val="70C83AC2"/>
    <w:lvl w:ilvl="0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8"/>
  </w:num>
  <w:num w:numId="4">
    <w:abstractNumId w:val="13"/>
  </w:num>
  <w:num w:numId="5">
    <w:abstractNumId w:val="6"/>
  </w:num>
  <w:num w:numId="6">
    <w:abstractNumId w:val="4"/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7">
    <w:abstractNumId w:val="5"/>
  </w:num>
  <w:num w:numId="8">
    <w:abstractNumId w:val="5"/>
  </w:num>
  <w:num w:numId="9">
    <w:abstractNumId w:val="5"/>
  </w:num>
  <w:num w:numId="10">
    <w:abstractNumId w:val="0"/>
  </w:num>
  <w:num w:numId="11">
    <w:abstractNumId w:val="5"/>
  </w:num>
  <w:num w:numId="12">
    <w:abstractNumId w:val="5"/>
  </w:num>
  <w:num w:numId="13">
    <w:abstractNumId w:val="11"/>
  </w:num>
  <w:num w:numId="14">
    <w:abstractNumId w:val="9"/>
  </w:num>
  <w:num w:numId="15">
    <w:abstractNumId w:val="2"/>
  </w:num>
  <w:num w:numId="16">
    <w:abstractNumId w:val="7"/>
  </w:num>
  <w:num w:numId="17">
    <w:abstractNumId w:val="4"/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18">
    <w:abstractNumId w:val="14"/>
  </w:num>
  <w:num w:numId="19">
    <w:abstractNumId w:val="3"/>
  </w:num>
  <w:num w:numId="20">
    <w:abstractNumId w:val="4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 style="mso-position-vertical-relative:pag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23C"/>
    <w:rsid w:val="00010D2B"/>
    <w:rsid w:val="0007002A"/>
    <w:rsid w:val="000A66BD"/>
    <w:rsid w:val="000B1DE8"/>
    <w:rsid w:val="000C6824"/>
    <w:rsid w:val="001703FF"/>
    <w:rsid w:val="001A2924"/>
    <w:rsid w:val="001F257E"/>
    <w:rsid w:val="00204C87"/>
    <w:rsid w:val="00286F69"/>
    <w:rsid w:val="002A3E88"/>
    <w:rsid w:val="002D2E1B"/>
    <w:rsid w:val="003370CC"/>
    <w:rsid w:val="00337A54"/>
    <w:rsid w:val="00347484"/>
    <w:rsid w:val="00382CA3"/>
    <w:rsid w:val="003D2121"/>
    <w:rsid w:val="003D4078"/>
    <w:rsid w:val="00407203"/>
    <w:rsid w:val="00407E0D"/>
    <w:rsid w:val="0042580E"/>
    <w:rsid w:val="00450837"/>
    <w:rsid w:val="00466D1B"/>
    <w:rsid w:val="00492D80"/>
    <w:rsid w:val="004A1394"/>
    <w:rsid w:val="005000B9"/>
    <w:rsid w:val="0050030F"/>
    <w:rsid w:val="005160CC"/>
    <w:rsid w:val="005512E5"/>
    <w:rsid w:val="00566A80"/>
    <w:rsid w:val="00631BB0"/>
    <w:rsid w:val="00642E71"/>
    <w:rsid w:val="006604BF"/>
    <w:rsid w:val="006635BD"/>
    <w:rsid w:val="00665791"/>
    <w:rsid w:val="00693920"/>
    <w:rsid w:val="007568EE"/>
    <w:rsid w:val="00785F65"/>
    <w:rsid w:val="00797078"/>
    <w:rsid w:val="00814A31"/>
    <w:rsid w:val="0082390F"/>
    <w:rsid w:val="0088118F"/>
    <w:rsid w:val="00885DB5"/>
    <w:rsid w:val="008913EA"/>
    <w:rsid w:val="008949C9"/>
    <w:rsid w:val="008B1FD9"/>
    <w:rsid w:val="008B6829"/>
    <w:rsid w:val="008C3045"/>
    <w:rsid w:val="008C67C3"/>
    <w:rsid w:val="008E6197"/>
    <w:rsid w:val="008F62E4"/>
    <w:rsid w:val="00916691"/>
    <w:rsid w:val="0097489E"/>
    <w:rsid w:val="00A0782D"/>
    <w:rsid w:val="00A15C72"/>
    <w:rsid w:val="00A23D57"/>
    <w:rsid w:val="00A2401C"/>
    <w:rsid w:val="00A32335"/>
    <w:rsid w:val="00A80FEA"/>
    <w:rsid w:val="00A92430"/>
    <w:rsid w:val="00AD4814"/>
    <w:rsid w:val="00B71C29"/>
    <w:rsid w:val="00BA4A55"/>
    <w:rsid w:val="00BA52EC"/>
    <w:rsid w:val="00BB2BD0"/>
    <w:rsid w:val="00BD797E"/>
    <w:rsid w:val="00BF7F00"/>
    <w:rsid w:val="00C13B73"/>
    <w:rsid w:val="00C2006F"/>
    <w:rsid w:val="00C2086B"/>
    <w:rsid w:val="00C3433A"/>
    <w:rsid w:val="00C419E9"/>
    <w:rsid w:val="00C62F77"/>
    <w:rsid w:val="00CB1A5B"/>
    <w:rsid w:val="00CE1646"/>
    <w:rsid w:val="00CE1FBA"/>
    <w:rsid w:val="00CF1E52"/>
    <w:rsid w:val="00D64DC3"/>
    <w:rsid w:val="00D94744"/>
    <w:rsid w:val="00DC56A8"/>
    <w:rsid w:val="00DE4C4A"/>
    <w:rsid w:val="00E069AD"/>
    <w:rsid w:val="00E324EE"/>
    <w:rsid w:val="00E86C2E"/>
    <w:rsid w:val="00E90DA9"/>
    <w:rsid w:val="00EB723C"/>
    <w:rsid w:val="00F01080"/>
    <w:rsid w:val="00F47015"/>
    <w:rsid w:val="00F72075"/>
    <w:rsid w:val="00FA661C"/>
    <w:rsid w:val="00FE21D0"/>
    <w:rsid w:val="00FF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raster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raster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ce@itao.de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pk-mx.de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MB0\Dokumentvorlagen\Projektdurchf&#252;hrung\Kurznotiz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Kurznotiz.dot</Template>
  <TotalTime>0</TotalTime>
  <Pages>1</Pages>
  <Words>315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Thema</vt:lpstr>
    </vt:vector>
  </TitlesOfParts>
  <Company/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Thema</dc:title>
  <dc:subject>Name Projekt</dc:subject>
  <dc:creator>Eneko</dc:creator>
  <cp:keywords>Datum</cp:keywords>
  <cp:lastModifiedBy>Eneko</cp:lastModifiedBy>
  <cp:revision>9</cp:revision>
  <cp:lastPrinted>2013-03-13T08:31:00Z</cp:lastPrinted>
  <dcterms:created xsi:type="dcterms:W3CDTF">2013-03-12T16:14:00Z</dcterms:created>
  <dcterms:modified xsi:type="dcterms:W3CDTF">2013-03-13T15:59:00Z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-Mail">
    <vt:lpwstr>email.mitarbeiter@itao.de</vt:lpwstr>
  </property>
  <property fmtid="{D5CDD505-2E9C-101B-9397-08002B2CF9AE}" pid="3" name="Durchwahl">
    <vt:lpwstr>0</vt:lpwstr>
  </property>
  <property fmtid="{D5CDD505-2E9C-101B-9397-08002B2CF9AE}" pid="4" name="Mitarbeitertitel">
    <vt:lpwstr>Position</vt:lpwstr>
  </property>
  <property fmtid="{D5CDD505-2E9C-101B-9397-08002B2CF9AE}" pid="5" name="Kunde">
    <vt:lpwstr>Name Kunde</vt:lpwstr>
  </property>
</Properties>
</file>